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6B726C7" w14:textId="3C44D723"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536DC3CA">
                <wp:simplePos x="0" y="0"/>
                <wp:positionH relativeFrom="column">
                  <wp:posOffset>4732655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04DD7074" w:rsidR="000754FD" w:rsidRPr="000E7377" w:rsidRDefault="00280ACE">
                            <w:pPr>
                              <w:rPr>
                                <w:b/>
                              </w:rPr>
                            </w:pPr>
                            <w:r w:rsidRPr="000E7377">
                              <w:rPr>
                                <w:b/>
                              </w:rPr>
                              <w:t xml:space="preserve">   </w:t>
                            </w:r>
                            <w:r w:rsidR="004F3AEF" w:rsidRPr="000E7377">
                              <w:rPr>
                                <w:b/>
                              </w:rPr>
                              <w:t xml:space="preserve">     </w:t>
                            </w:r>
                            <w:r w:rsidR="00FE4BB9">
                              <w:rPr>
                                <w:b/>
                              </w:rPr>
                              <w:t>March</w:t>
                            </w:r>
                            <w:r w:rsidR="00CE2B5D">
                              <w:rPr>
                                <w:b/>
                              </w:rPr>
                              <w:t xml:space="preserve"> </w:t>
                            </w:r>
                            <w:r w:rsidR="00031263" w:rsidRPr="000E7377">
                              <w:rPr>
                                <w:b/>
                              </w:rPr>
                              <w:t>20</w:t>
                            </w:r>
                            <w:r w:rsidR="00F34DDF">
                              <w:rPr>
                                <w:b/>
                              </w:rPr>
                              <w:t>2</w:t>
                            </w:r>
                            <w:r w:rsidR="00CE2B5D">
                              <w:rPr>
                                <w:b/>
                              </w:rPr>
                              <w:t>2</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72.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" stroked="f">
                <v:textbox>
                  <w:txbxContent>
                    <w:p w14:paraId="6AB810F0" w14:textId="04DD7074" w:rsidR="000754FD" w:rsidRPr="000E7377" w:rsidRDefault="00280ACE">
                      <w:pPr>
                        <w:rPr>
                          <w:b/>
                        </w:rPr>
                      </w:pPr>
                      <w:r w:rsidRPr="000E7377">
                        <w:rPr>
                          <w:b/>
                        </w:rPr>
                        <w:t xml:space="preserve">   </w:t>
                      </w:r>
                      <w:r w:rsidR="004F3AEF" w:rsidRPr="000E7377">
                        <w:rPr>
                          <w:b/>
                        </w:rPr>
                        <w:t xml:space="preserve">     </w:t>
                      </w:r>
                      <w:r w:rsidR="00FE4BB9">
                        <w:rPr>
                          <w:b/>
                        </w:rPr>
                        <w:t>March</w:t>
                      </w:r>
                      <w:r w:rsidR="00CE2B5D">
                        <w:rPr>
                          <w:b/>
                        </w:rPr>
                        <w:t xml:space="preserve"> </w:t>
                      </w:r>
                      <w:r w:rsidR="00031263" w:rsidRPr="000E7377">
                        <w:rPr>
                          <w:b/>
                        </w:rPr>
                        <w:t>20</w:t>
                      </w:r>
                      <w:r w:rsidR="00F34DDF">
                        <w:rPr>
                          <w:b/>
                        </w:rPr>
                        <w:t>2</w:t>
                      </w:r>
                      <w:r w:rsidR="00CE2B5D">
                        <w:rPr>
                          <w:b/>
                        </w:rPr>
                        <w:t>2</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320E6C"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320E6C" w:rsidP="00DE2926">
                            <w:pPr>
                              <w:spacing w:after="0"/>
                              <w:jc w:val="center"/>
                              <w:rPr>
                                <w:u w:val="single"/>
                                <w14:textOutline w14:w="9525" w14:cap="rnd" w14:cmpd="sng" w14:algn="ctr">
                                  <w14:noFill/>
                                  <w14:prstDash w14:val="solid"/>
                                  <w14:bevel/>
                                </w14:textOutline>
                              </w:rPr>
                            </w:pPr>
                            <w:hyperlink r:id="rId9" w:history="1">
                              <w:proofErr w:type="gramStart"/>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233CBF"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233CBF"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2454D9FA" w:rsidR="004F3AEF" w:rsidRDefault="004F3AEF" w:rsidP="00DC7791">
      <w:pPr>
        <w:rPr>
          <w:rFonts w:ascii="Arial" w:hAnsi="Arial" w:cs="Arial"/>
          <w:sz w:val="28"/>
          <w:szCs w:val="28"/>
        </w:rPr>
      </w:pPr>
      <w:bookmarkStart w:id="1" w:name="_Hlk54186278"/>
      <w:bookmarkEnd w:id="1"/>
    </w:p>
    <w:p w14:paraId="77092F9B" w14:textId="78494C70" w:rsidR="004F3AEF" w:rsidRDefault="004F3AEF" w:rsidP="00DC7791">
      <w:pPr>
        <w:rPr>
          <w:rFonts w:ascii="Arial" w:hAnsi="Arial" w:cs="Arial"/>
          <w:sz w:val="28"/>
          <w:szCs w:val="28"/>
        </w:rPr>
      </w:pPr>
    </w:p>
    <w:p w14:paraId="36744113" w14:textId="4054E347"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02FE6ED9"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9448E3C" w:rsidR="00287FD3" w:rsidRPr="00287FD3" w:rsidRDefault="00287FD3" w:rsidP="000021BC">
      <w:pPr>
        <w:spacing w:after="0" w:line="240" w:lineRule="auto"/>
        <w:jc w:val="center"/>
        <w:rPr>
          <w:rFonts w:asciiTheme="minorHAnsi" w:hAnsiTheme="minorHAnsi" w:cstheme="minorHAnsi"/>
          <w:b/>
          <w:sz w:val="16"/>
          <w:szCs w:val="16"/>
        </w:rPr>
      </w:pPr>
    </w:p>
    <w:p w14:paraId="204EDBD7" w14:textId="45C90584" w:rsidR="0082361C" w:rsidRPr="005864F8" w:rsidRDefault="008069C6" w:rsidP="005864F8">
      <w:pPr>
        <w:spacing w:after="0" w:line="240" w:lineRule="auto"/>
        <w:jc w:val="center"/>
        <w:rPr>
          <w:rFonts w:asciiTheme="minorHAnsi" w:hAnsiTheme="minorHAnsi" w:cstheme="minorHAnsi"/>
          <w:b/>
          <w:sz w:val="24"/>
          <w:szCs w:val="24"/>
        </w:rPr>
      </w:pPr>
      <w:r>
        <w:rPr>
          <w:rFonts w:asciiTheme="minorHAnsi" w:hAnsiTheme="minorHAnsi" w:cstheme="minorHAnsi"/>
          <w:b/>
          <w:sz w:val="40"/>
          <w:szCs w:val="40"/>
        </w:rPr>
        <w:t>TREE FARM</w:t>
      </w:r>
      <w:r w:rsidR="00FE4BB9">
        <w:rPr>
          <w:rFonts w:asciiTheme="minorHAnsi" w:hAnsiTheme="minorHAnsi" w:cstheme="minorHAnsi"/>
          <w:b/>
          <w:sz w:val="40"/>
          <w:szCs w:val="40"/>
        </w:rPr>
        <w:t>S MATTER</w:t>
      </w:r>
      <w:r w:rsidR="0023707A">
        <w:rPr>
          <w:rFonts w:asciiTheme="minorHAnsi" w:hAnsiTheme="minorHAnsi" w:cstheme="minorHAnsi"/>
          <w:b/>
          <w:sz w:val="40"/>
          <w:szCs w:val="40"/>
        </w:rPr>
        <w:t>!</w:t>
      </w:r>
    </w:p>
    <w:p w14:paraId="13AC2C31" w14:textId="5B42DB06" w:rsidR="006D3FA3" w:rsidRPr="008033C4" w:rsidRDefault="00985BEE" w:rsidP="005864F8">
      <w:pPr>
        <w:spacing w:after="0" w:line="240" w:lineRule="auto"/>
        <w:jc w:val="center"/>
        <w:rPr>
          <w:rStyle w:val="Hyperlink"/>
          <w:bCs/>
          <w:i/>
          <w:iCs/>
          <w:sz w:val="24"/>
          <w:szCs w:val="24"/>
          <w:u w:val="none"/>
        </w:rPr>
      </w:pPr>
      <w:r w:rsidRPr="008033C4">
        <w:rPr>
          <w:bCs/>
          <w:i/>
          <w:iCs/>
          <w:sz w:val="24"/>
          <w:szCs w:val="24"/>
        </w:rPr>
        <w:t>B</w:t>
      </w:r>
      <w:r w:rsidR="006D3FA3" w:rsidRPr="008033C4">
        <w:rPr>
          <w:bCs/>
          <w:i/>
          <w:iCs/>
          <w:sz w:val="24"/>
          <w:szCs w:val="24"/>
        </w:rPr>
        <w:t>y</w:t>
      </w:r>
      <w:r>
        <w:rPr>
          <w:bCs/>
          <w:i/>
          <w:iCs/>
          <w:sz w:val="24"/>
          <w:szCs w:val="24"/>
        </w:rPr>
        <w:t xml:space="preserve"> </w:t>
      </w:r>
      <w:r w:rsidR="00FE4BB9">
        <w:rPr>
          <w:bCs/>
          <w:i/>
          <w:iCs/>
          <w:sz w:val="24"/>
          <w:szCs w:val="24"/>
        </w:rPr>
        <w:t>David Old</w:t>
      </w:r>
      <w:r w:rsidR="00A55612">
        <w:rPr>
          <w:bCs/>
          <w:i/>
          <w:iCs/>
          <w:sz w:val="24"/>
          <w:szCs w:val="24"/>
        </w:rPr>
        <w:t xml:space="preserve">, </w:t>
      </w:r>
      <w:r w:rsidR="00DA5044">
        <w:rPr>
          <w:bCs/>
          <w:i/>
          <w:iCs/>
          <w:sz w:val="24"/>
          <w:szCs w:val="24"/>
        </w:rPr>
        <w:t>Tree Farmer and Owner of Old Wood LLC</w:t>
      </w:r>
      <w:r w:rsidR="006D3FA3" w:rsidRPr="008033C4">
        <w:rPr>
          <w:bCs/>
          <w:i/>
          <w:iCs/>
          <w:sz w:val="24"/>
          <w:szCs w:val="24"/>
        </w:rPr>
        <w:t xml:space="preserve"> </w:t>
      </w:r>
      <w:r w:rsidR="00E35107" w:rsidRPr="008033C4">
        <w:rPr>
          <w:bCs/>
          <w:i/>
          <w:iCs/>
          <w:sz w:val="24"/>
          <w:szCs w:val="24"/>
        </w:rPr>
        <w:t xml:space="preserve"> </w:t>
      </w:r>
    </w:p>
    <w:p w14:paraId="3CA04586" w14:textId="77777777" w:rsidR="00C80725" w:rsidRDefault="00C80725" w:rsidP="00B31D64">
      <w:pPr>
        <w:spacing w:after="0" w:line="240" w:lineRule="auto"/>
        <w:rPr>
          <w:sz w:val="24"/>
          <w:szCs w:val="24"/>
        </w:rPr>
      </w:pPr>
    </w:p>
    <w:p w14:paraId="532977E4" w14:textId="3C48E450" w:rsidR="00A6217F" w:rsidRPr="0023707A" w:rsidRDefault="00221DD7" w:rsidP="0023707A">
      <w:pPr>
        <w:spacing w:after="0" w:line="240" w:lineRule="auto"/>
        <w:rPr>
          <w:sz w:val="24"/>
          <w:szCs w:val="24"/>
        </w:rPr>
      </w:pPr>
      <w:r>
        <w:rPr>
          <w:noProof/>
        </w:rPr>
        <w:drawing>
          <wp:anchor distT="0" distB="0" distL="114300" distR="114300" simplePos="0" relativeHeight="251716608" behindDoc="0" locked="0" layoutInCell="1" allowOverlap="1" wp14:anchorId="6C204FD4" wp14:editId="49E06A00">
            <wp:simplePos x="0" y="0"/>
            <wp:positionH relativeFrom="column">
              <wp:posOffset>2320290</wp:posOffset>
            </wp:positionH>
            <wp:positionV relativeFrom="paragraph">
              <wp:posOffset>125095</wp:posOffset>
            </wp:positionV>
            <wp:extent cx="3982085" cy="2946400"/>
            <wp:effectExtent l="152400" t="114300" r="151765" b="158750"/>
            <wp:wrapSquare wrapText="bothSides"/>
            <wp:docPr id="18" name="Picture 18" descr="A forest of bare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forest of bare trees&#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3982085" cy="2946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6217F" w:rsidRPr="0023707A">
        <w:rPr>
          <w:sz w:val="24"/>
          <w:szCs w:val="24"/>
        </w:rPr>
        <w:t xml:space="preserve">Old Wood LLC was founded on the </w:t>
      </w:r>
      <w:proofErr w:type="spellStart"/>
      <w:r w:rsidR="00A6217F" w:rsidRPr="0023707A">
        <w:rPr>
          <w:sz w:val="24"/>
          <w:szCs w:val="24"/>
        </w:rPr>
        <w:t>Viveash</w:t>
      </w:r>
      <w:proofErr w:type="spellEnd"/>
      <w:r w:rsidR="00A6217F" w:rsidRPr="0023707A">
        <w:rPr>
          <w:sz w:val="24"/>
          <w:szCs w:val="24"/>
        </w:rPr>
        <w:t xml:space="preserve"> Ranch back in the </w:t>
      </w:r>
      <w:proofErr w:type="gramStart"/>
      <w:r w:rsidR="00A6217F" w:rsidRPr="0023707A">
        <w:rPr>
          <w:sz w:val="24"/>
          <w:szCs w:val="24"/>
        </w:rPr>
        <w:t>late</w:t>
      </w:r>
      <w:proofErr w:type="gramEnd"/>
      <w:r w:rsidR="00A6217F" w:rsidRPr="0023707A">
        <w:rPr>
          <w:sz w:val="24"/>
          <w:szCs w:val="24"/>
        </w:rPr>
        <w:t xml:space="preserve"> 70’s but became a full-time sawmill/wood products business in 1998.  Our history and backstory can be found on our website at </w:t>
      </w:r>
      <w:hyperlink r:id="rId15" w:history="1">
        <w:r w:rsidR="00A6217F" w:rsidRPr="0023707A">
          <w:rPr>
            <w:rStyle w:val="Hyperlink"/>
            <w:sz w:val="24"/>
            <w:szCs w:val="24"/>
          </w:rPr>
          <w:t>www.oldwood.us</w:t>
        </w:r>
      </w:hyperlink>
      <w:r w:rsidR="00A6217F" w:rsidRPr="0023707A">
        <w:rPr>
          <w:sz w:val="24"/>
          <w:szCs w:val="24"/>
        </w:rPr>
        <w:t xml:space="preserve">.  Very long story shorter, after the </w:t>
      </w:r>
      <w:proofErr w:type="spellStart"/>
      <w:r w:rsidR="00A6217F" w:rsidRPr="0023707A">
        <w:rPr>
          <w:sz w:val="24"/>
          <w:szCs w:val="24"/>
        </w:rPr>
        <w:t>Viveash</w:t>
      </w:r>
      <w:proofErr w:type="spellEnd"/>
      <w:r w:rsidR="00A6217F" w:rsidRPr="0023707A">
        <w:rPr>
          <w:sz w:val="24"/>
          <w:szCs w:val="24"/>
        </w:rPr>
        <w:t xml:space="preserve"> Fire of 2000 burned over 1</w:t>
      </w:r>
      <w:r w:rsidR="009558C2">
        <w:rPr>
          <w:sz w:val="24"/>
          <w:szCs w:val="24"/>
        </w:rPr>
        <w:t>,</w:t>
      </w:r>
      <w:r w:rsidR="00A6217F" w:rsidRPr="0023707A">
        <w:rPr>
          <w:sz w:val="24"/>
          <w:szCs w:val="24"/>
        </w:rPr>
        <w:t xml:space="preserve">400 acres of our timbered land, we moved to Las Vegas where we ‘went after’ the flooring and architectural wood products business.  We’ve exported </w:t>
      </w:r>
      <w:proofErr w:type="gramStart"/>
      <w:r w:rsidR="00A6217F" w:rsidRPr="0023707A">
        <w:rPr>
          <w:sz w:val="24"/>
          <w:szCs w:val="24"/>
        </w:rPr>
        <w:t>to</w:t>
      </w:r>
      <w:proofErr w:type="gramEnd"/>
      <w:r w:rsidR="00A6217F" w:rsidRPr="0023707A">
        <w:rPr>
          <w:sz w:val="24"/>
          <w:szCs w:val="24"/>
        </w:rPr>
        <w:t xml:space="preserve"> many countries from Kuwait to Kuala Lumpur, Saudi, China, Japan, and Jamaica.  It’s been a fun but long and difficult financial journey, but we’ve had a great deal of support from our partners in forestry, agency, </w:t>
      </w:r>
      <w:proofErr w:type="gramStart"/>
      <w:r w:rsidR="00ED1704">
        <w:rPr>
          <w:sz w:val="24"/>
          <w:szCs w:val="24"/>
        </w:rPr>
        <w:t>non</w:t>
      </w:r>
      <w:proofErr w:type="gramEnd"/>
      <w:r w:rsidR="00ED1704">
        <w:rPr>
          <w:sz w:val="24"/>
          <w:szCs w:val="24"/>
        </w:rPr>
        <w:t xml:space="preserve">-governmental </w:t>
      </w:r>
      <w:r w:rsidR="00CA4162">
        <w:rPr>
          <w:sz w:val="24"/>
          <w:szCs w:val="24"/>
        </w:rPr>
        <w:t>organization</w:t>
      </w:r>
      <w:r w:rsidR="00CA4162" w:rsidRPr="0023707A">
        <w:rPr>
          <w:sz w:val="24"/>
          <w:szCs w:val="24"/>
        </w:rPr>
        <w:t>s</w:t>
      </w:r>
      <w:r w:rsidR="00A6217F" w:rsidRPr="0023707A">
        <w:rPr>
          <w:sz w:val="24"/>
          <w:szCs w:val="24"/>
        </w:rPr>
        <w:t>, communities around the region and Collaborative Forest Restoration Program (CFRP), Value Added Producers Grant and the Wood Innovation program of the U</w:t>
      </w:r>
      <w:r w:rsidR="00CA4162">
        <w:rPr>
          <w:sz w:val="24"/>
          <w:szCs w:val="24"/>
        </w:rPr>
        <w:t xml:space="preserve">nited </w:t>
      </w:r>
      <w:r w:rsidR="00A6217F" w:rsidRPr="0023707A">
        <w:rPr>
          <w:sz w:val="24"/>
          <w:szCs w:val="24"/>
        </w:rPr>
        <w:t>S</w:t>
      </w:r>
      <w:r w:rsidR="00CA4162">
        <w:rPr>
          <w:sz w:val="24"/>
          <w:szCs w:val="24"/>
        </w:rPr>
        <w:t xml:space="preserve">tates </w:t>
      </w:r>
      <w:r w:rsidR="00A6217F" w:rsidRPr="0023707A">
        <w:rPr>
          <w:sz w:val="24"/>
          <w:szCs w:val="24"/>
        </w:rPr>
        <w:t>F</w:t>
      </w:r>
      <w:r w:rsidR="00CA4162">
        <w:rPr>
          <w:sz w:val="24"/>
          <w:szCs w:val="24"/>
        </w:rPr>
        <w:t xml:space="preserve">orest </w:t>
      </w:r>
      <w:r w:rsidR="00A6217F" w:rsidRPr="0023707A">
        <w:rPr>
          <w:sz w:val="24"/>
          <w:szCs w:val="24"/>
        </w:rPr>
        <w:t>S</w:t>
      </w:r>
      <w:r w:rsidR="00CA4162">
        <w:rPr>
          <w:sz w:val="24"/>
          <w:szCs w:val="24"/>
        </w:rPr>
        <w:t>ervice</w:t>
      </w:r>
      <w:r w:rsidR="00A6217F" w:rsidRPr="0023707A">
        <w:rPr>
          <w:sz w:val="24"/>
          <w:szCs w:val="24"/>
        </w:rPr>
        <w:t xml:space="preserve">.   The ranch burned again in 2013 and we spend our spare time ‘tree farming’ with a D6 mostly, clearing large areas of burnt mess.  Our Tree Farm ‘shingle’ is still out although it’s mostly rehab work, we do these days. </w:t>
      </w:r>
      <w:r w:rsidR="00A55612">
        <w:rPr>
          <w:sz w:val="24"/>
          <w:szCs w:val="24"/>
        </w:rPr>
        <w:t xml:space="preserve"> </w:t>
      </w:r>
      <w:r w:rsidR="00A6217F" w:rsidRPr="0023707A">
        <w:rPr>
          <w:sz w:val="24"/>
          <w:szCs w:val="24"/>
        </w:rPr>
        <w:t xml:space="preserve">Planting will come but we have large areas to burn first and that’s a big challenge for a small family on a budget. </w:t>
      </w:r>
    </w:p>
    <w:p w14:paraId="78E93A92" w14:textId="77777777" w:rsidR="00A6217F" w:rsidRPr="0023707A" w:rsidRDefault="00A6217F" w:rsidP="0023707A">
      <w:pPr>
        <w:spacing w:after="0" w:line="240" w:lineRule="auto"/>
        <w:rPr>
          <w:sz w:val="24"/>
          <w:szCs w:val="24"/>
        </w:rPr>
      </w:pPr>
    </w:p>
    <w:p w14:paraId="2678DD97" w14:textId="43631693" w:rsidR="00A6217F" w:rsidRDefault="00A6217F" w:rsidP="0023707A">
      <w:pPr>
        <w:spacing w:after="0" w:line="240" w:lineRule="auto"/>
        <w:rPr>
          <w:sz w:val="24"/>
          <w:szCs w:val="24"/>
        </w:rPr>
      </w:pPr>
      <w:r w:rsidRPr="0023707A">
        <w:rPr>
          <w:sz w:val="24"/>
          <w:szCs w:val="24"/>
        </w:rPr>
        <w:t xml:space="preserve">We’ve managed to survive: Always in the background is the desire to practice and encourage sound, scientific forestry of benefit to our lands, environment, and communities.  We believe that a healthy forest is always better off with a healthy forest industry undergirding it. </w:t>
      </w:r>
      <w:r w:rsidR="00CB75AC">
        <w:rPr>
          <w:sz w:val="24"/>
          <w:szCs w:val="24"/>
        </w:rPr>
        <w:t xml:space="preserve"> </w:t>
      </w:r>
      <w:r w:rsidRPr="0023707A">
        <w:rPr>
          <w:sz w:val="24"/>
          <w:szCs w:val="24"/>
        </w:rPr>
        <w:t xml:space="preserve">We’ve made floors, firewood, </w:t>
      </w:r>
      <w:r w:rsidRPr="0023707A">
        <w:rPr>
          <w:sz w:val="24"/>
          <w:szCs w:val="24"/>
        </w:rPr>
        <w:lastRenderedPageBreak/>
        <w:t xml:space="preserve">walls, shavings, moldings, tables, shelves, bar tops and counters, cutting boards and anything else we can manage to sell. </w:t>
      </w:r>
      <w:r w:rsidR="00CB75AC">
        <w:rPr>
          <w:sz w:val="24"/>
          <w:szCs w:val="24"/>
        </w:rPr>
        <w:t xml:space="preserve"> </w:t>
      </w:r>
      <w:r w:rsidRPr="0023707A">
        <w:rPr>
          <w:sz w:val="24"/>
          <w:szCs w:val="24"/>
        </w:rPr>
        <w:t xml:space="preserve">If you can’t sell it, there is virtually no point in making it unless you are coming from a purely hobby shop perspective. </w:t>
      </w:r>
      <w:r w:rsidR="002D0C4C">
        <w:rPr>
          <w:sz w:val="24"/>
          <w:szCs w:val="24"/>
        </w:rPr>
        <w:t xml:space="preserve"> </w:t>
      </w:r>
      <w:r w:rsidRPr="0023707A">
        <w:rPr>
          <w:sz w:val="24"/>
          <w:szCs w:val="24"/>
        </w:rPr>
        <w:t>The same can be said about Tree Farming.  As a form of healthy large-scale gardening or self-gratification it beats golf any day, but the serious aspects of forest ownership are usually unavoidable if you’re the one engaged in the work.</w:t>
      </w:r>
      <w:r w:rsidR="002D0C4C">
        <w:rPr>
          <w:sz w:val="24"/>
          <w:szCs w:val="24"/>
        </w:rPr>
        <w:t xml:space="preserve">  </w:t>
      </w:r>
      <w:r w:rsidRPr="0023707A">
        <w:rPr>
          <w:sz w:val="24"/>
          <w:szCs w:val="24"/>
        </w:rPr>
        <w:t xml:space="preserve">One thing forestry always produces is excess ‘fiber’, aka branches, needles, and ‘rubble’.  Mulch is good, chips not </w:t>
      </w:r>
      <w:proofErr w:type="gramStart"/>
      <w:r w:rsidRPr="0023707A">
        <w:rPr>
          <w:sz w:val="24"/>
          <w:szCs w:val="24"/>
        </w:rPr>
        <w:t>so</w:t>
      </w:r>
      <w:proofErr w:type="gramEnd"/>
      <w:r w:rsidRPr="0023707A">
        <w:rPr>
          <w:sz w:val="24"/>
          <w:szCs w:val="24"/>
        </w:rPr>
        <w:t xml:space="preserve"> hot as they tend overwhelm the area with a very industrial look so hauling the material off the property is almost always desirable.  Firewood</w:t>
      </w:r>
      <w:r w:rsidR="00C425BE">
        <w:rPr>
          <w:sz w:val="24"/>
          <w:szCs w:val="24"/>
        </w:rPr>
        <w:t>, g</w:t>
      </w:r>
      <w:r w:rsidRPr="0023707A">
        <w:rPr>
          <w:sz w:val="24"/>
          <w:szCs w:val="24"/>
        </w:rPr>
        <w:t>ive it away if you have to.  Let people know you have it and it will often go away but sometimes you have to work at giving it away.</w:t>
      </w:r>
    </w:p>
    <w:p w14:paraId="4B65CE02" w14:textId="77777777" w:rsidR="0053435F" w:rsidRPr="0023707A" w:rsidRDefault="0053435F" w:rsidP="0023707A">
      <w:pPr>
        <w:spacing w:after="0" w:line="240" w:lineRule="auto"/>
        <w:rPr>
          <w:sz w:val="24"/>
          <w:szCs w:val="24"/>
        </w:rPr>
      </w:pPr>
    </w:p>
    <w:p w14:paraId="0A2A83E6" w14:textId="31C0D311" w:rsidR="00A6217F" w:rsidRDefault="00DA70FF" w:rsidP="0023707A">
      <w:pPr>
        <w:spacing w:after="0" w:line="240" w:lineRule="auto"/>
        <w:rPr>
          <w:sz w:val="24"/>
          <w:szCs w:val="24"/>
        </w:rPr>
      </w:pPr>
      <w:r>
        <w:rPr>
          <w:noProof/>
        </w:rPr>
        <w:drawing>
          <wp:anchor distT="0" distB="0" distL="114300" distR="114300" simplePos="0" relativeHeight="251717632" behindDoc="0" locked="0" layoutInCell="1" allowOverlap="1" wp14:anchorId="182B0DA5" wp14:editId="6DE2B908">
            <wp:simplePos x="0" y="0"/>
            <wp:positionH relativeFrom="column">
              <wp:posOffset>38100</wp:posOffset>
            </wp:positionH>
            <wp:positionV relativeFrom="paragraph">
              <wp:posOffset>97790</wp:posOffset>
            </wp:positionV>
            <wp:extent cx="3333750" cy="4505325"/>
            <wp:effectExtent l="114300" t="114300" r="152400" b="142875"/>
            <wp:wrapSquare wrapText="bothSides"/>
            <wp:docPr id="23" name="Picture 23" descr="A picture containing outdoor,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outdoor, roof&#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333750" cy="4505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6217F" w:rsidRPr="0023707A">
        <w:rPr>
          <w:sz w:val="24"/>
          <w:szCs w:val="24"/>
        </w:rPr>
        <w:t xml:space="preserve">Old Wood has found a wonderful way to ‘get rid of’ large volumes of leftover sawmill and flooring production edging occupying way </w:t>
      </w:r>
      <w:r w:rsidR="00E21B98" w:rsidRPr="0023707A">
        <w:rPr>
          <w:sz w:val="24"/>
          <w:szCs w:val="24"/>
        </w:rPr>
        <w:t>too</w:t>
      </w:r>
      <w:r w:rsidR="00A6217F" w:rsidRPr="0023707A">
        <w:rPr>
          <w:sz w:val="24"/>
          <w:szCs w:val="24"/>
        </w:rPr>
        <w:t xml:space="preserve"> much space at our mill:</w:t>
      </w:r>
      <w:r w:rsidR="00E21B98">
        <w:rPr>
          <w:sz w:val="24"/>
          <w:szCs w:val="24"/>
        </w:rPr>
        <w:t xml:space="preserve"> </w:t>
      </w:r>
      <w:r w:rsidR="00A6217F" w:rsidRPr="0023707A">
        <w:rPr>
          <w:sz w:val="24"/>
          <w:szCs w:val="24"/>
        </w:rPr>
        <w:t xml:space="preserve">The Navajo Nation has, in the past two years, lost a huge source of primary home heating as ‘current policy’ has successfully shut down several coal mines and power plants around the Navajo Nation.  </w:t>
      </w:r>
      <w:proofErr w:type="spellStart"/>
      <w:r w:rsidR="00A6217F" w:rsidRPr="0023707A">
        <w:rPr>
          <w:sz w:val="24"/>
          <w:szCs w:val="24"/>
        </w:rPr>
        <w:t>Covid</w:t>
      </w:r>
      <w:proofErr w:type="spellEnd"/>
      <w:r w:rsidR="00A6217F" w:rsidRPr="0023707A">
        <w:rPr>
          <w:sz w:val="24"/>
          <w:szCs w:val="24"/>
        </w:rPr>
        <w:t xml:space="preserve"> has hurt of course and the sort of general dysfunction we are all getting too familiar with, has led to many elderly and needy members of the Navajo </w:t>
      </w:r>
      <w:r w:rsidR="00982881">
        <w:rPr>
          <w:sz w:val="24"/>
          <w:szCs w:val="24"/>
        </w:rPr>
        <w:t>N</w:t>
      </w:r>
      <w:r w:rsidR="00A6217F" w:rsidRPr="0023707A">
        <w:rPr>
          <w:sz w:val="24"/>
          <w:szCs w:val="24"/>
        </w:rPr>
        <w:t xml:space="preserve">ation being seriously in need of heat.  They need decent wood stoves, and they need wood to burn.  How could we all help?  Consider loading up a truck and delivering it to one of the many Chapter houses around the state of NM from Cuba to Gallup and beyond. </w:t>
      </w:r>
      <w:r w:rsidR="004F13A1">
        <w:rPr>
          <w:sz w:val="24"/>
          <w:szCs w:val="24"/>
        </w:rPr>
        <w:t xml:space="preserve"> </w:t>
      </w:r>
      <w:r w:rsidR="00A6217F" w:rsidRPr="0023707A">
        <w:rPr>
          <w:sz w:val="24"/>
          <w:szCs w:val="24"/>
        </w:rPr>
        <w:t xml:space="preserve">Talk to friends and church members; get them to help you generate some useable wood that is a heat lifeline to needy folks out in the arid lands of the Navajo Nation.  You will be able to thin, remove understory/ladder fuels, get some exercise, create good will for your own place and the Tree Farm Network as you ‘gently educate’ folks about your intentions and you underlying efforts at forest management. </w:t>
      </w:r>
      <w:r w:rsidR="00C200EB">
        <w:rPr>
          <w:sz w:val="24"/>
          <w:szCs w:val="24"/>
        </w:rPr>
        <w:t xml:space="preserve"> </w:t>
      </w:r>
      <w:r w:rsidR="00A6217F" w:rsidRPr="0023707A">
        <w:rPr>
          <w:sz w:val="24"/>
          <w:szCs w:val="24"/>
        </w:rPr>
        <w:t xml:space="preserve">Your efforts might well culminate in a road trip with your truck or trailer to some remote and often amazing place out on the </w:t>
      </w:r>
      <w:r w:rsidR="00C200EB">
        <w:rPr>
          <w:sz w:val="24"/>
          <w:szCs w:val="24"/>
        </w:rPr>
        <w:t>r</w:t>
      </w:r>
      <w:r w:rsidR="00A6217F" w:rsidRPr="0023707A">
        <w:rPr>
          <w:sz w:val="24"/>
          <w:szCs w:val="24"/>
        </w:rPr>
        <w:t xml:space="preserve">eservation you’d otherwise never see or enjoy.  Stop along the way at legit trading posts; you’ll be amazed at the entire cultural ‘thing’, and possibly find remarkable deals on jewelry, blankets and the usual ‘tourist stuff’ but you’ll be out in the real world where prices are also real, and your purchase benefits the locals directly rather than some jewelry buyer from Gallup! </w:t>
      </w:r>
      <w:r w:rsidR="00A6417A">
        <w:rPr>
          <w:sz w:val="24"/>
          <w:szCs w:val="24"/>
        </w:rPr>
        <w:t xml:space="preserve"> </w:t>
      </w:r>
      <w:r w:rsidR="00A6217F" w:rsidRPr="0023707A">
        <w:rPr>
          <w:sz w:val="24"/>
          <w:szCs w:val="24"/>
        </w:rPr>
        <w:t xml:space="preserve">These trips are fun and interesting; guaranteed. </w:t>
      </w:r>
    </w:p>
    <w:p w14:paraId="568F64DB" w14:textId="39C54BB2" w:rsidR="00214DA5" w:rsidRDefault="009B1D3D" w:rsidP="0023707A">
      <w:pPr>
        <w:spacing w:after="0" w:line="240" w:lineRule="auto"/>
        <w:rPr>
          <w:sz w:val="24"/>
          <w:szCs w:val="24"/>
        </w:rPr>
      </w:pPr>
      <w:r>
        <w:rPr>
          <w:noProof/>
        </w:rPr>
        <w:lastRenderedPageBreak/>
        <w:drawing>
          <wp:anchor distT="0" distB="0" distL="114300" distR="114300" simplePos="0" relativeHeight="251718656" behindDoc="0" locked="0" layoutInCell="1" allowOverlap="1" wp14:anchorId="0D487B2D" wp14:editId="4E704580">
            <wp:simplePos x="0" y="0"/>
            <wp:positionH relativeFrom="column">
              <wp:posOffset>3265805</wp:posOffset>
            </wp:positionH>
            <wp:positionV relativeFrom="paragraph">
              <wp:posOffset>254000</wp:posOffset>
            </wp:positionV>
            <wp:extent cx="3318510" cy="2495550"/>
            <wp:effectExtent l="133350" t="114300" r="129540" b="171450"/>
            <wp:wrapSquare wrapText="bothSides"/>
            <wp:docPr id="24" name="Picture 24" descr="A person holding a bundle of sti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erson holding a bundle of sticks&#10;&#10;Description automatically generated with low confidence"/>
                    <pic:cNvPicPr/>
                  </pic:nvPicPr>
                  <pic:blipFill>
                    <a:blip r:embed="rId17">
                      <a:extLst>
                        <a:ext uri="{28A0092B-C50C-407E-A947-70E740481C1C}">
                          <a14:useLocalDpi xmlns:a14="http://schemas.microsoft.com/office/drawing/2010/main" val="0"/>
                        </a:ext>
                      </a:extLst>
                    </a:blip>
                    <a:stretch>
                      <a:fillRect/>
                    </a:stretch>
                  </pic:blipFill>
                  <pic:spPr>
                    <a:xfrm>
                      <a:off x="0" y="0"/>
                      <a:ext cx="3318510"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6217F" w:rsidRPr="0023707A">
        <w:rPr>
          <w:sz w:val="24"/>
          <w:szCs w:val="24"/>
        </w:rPr>
        <w:t>Reach out to your regional N</w:t>
      </w:r>
      <w:r w:rsidR="00AB7908">
        <w:rPr>
          <w:sz w:val="24"/>
          <w:szCs w:val="24"/>
        </w:rPr>
        <w:t xml:space="preserve">ew </w:t>
      </w:r>
      <w:r w:rsidR="00A6217F" w:rsidRPr="0023707A">
        <w:rPr>
          <w:sz w:val="24"/>
          <w:szCs w:val="24"/>
        </w:rPr>
        <w:t>M</w:t>
      </w:r>
      <w:r w:rsidR="00AB7908">
        <w:rPr>
          <w:sz w:val="24"/>
          <w:szCs w:val="24"/>
        </w:rPr>
        <w:t xml:space="preserve">exico </w:t>
      </w:r>
      <w:r w:rsidR="00A6217F" w:rsidRPr="0023707A">
        <w:rPr>
          <w:sz w:val="24"/>
          <w:szCs w:val="24"/>
        </w:rPr>
        <w:t>E</w:t>
      </w:r>
      <w:r w:rsidR="00AB7908">
        <w:rPr>
          <w:sz w:val="24"/>
          <w:szCs w:val="24"/>
        </w:rPr>
        <w:t xml:space="preserve">nergy </w:t>
      </w:r>
      <w:r w:rsidR="00A6217F" w:rsidRPr="0023707A">
        <w:rPr>
          <w:sz w:val="24"/>
          <w:szCs w:val="24"/>
        </w:rPr>
        <w:t>M</w:t>
      </w:r>
      <w:r w:rsidR="00952DB2">
        <w:rPr>
          <w:sz w:val="24"/>
          <w:szCs w:val="24"/>
        </w:rPr>
        <w:t>inerals and Natural Resources Department</w:t>
      </w:r>
      <w:r w:rsidR="00214DA5">
        <w:rPr>
          <w:sz w:val="24"/>
          <w:szCs w:val="24"/>
        </w:rPr>
        <w:t xml:space="preserve"> (EMNRD)</w:t>
      </w:r>
      <w:r w:rsidR="00952DB2">
        <w:rPr>
          <w:sz w:val="24"/>
          <w:szCs w:val="24"/>
        </w:rPr>
        <w:t>, F</w:t>
      </w:r>
      <w:r w:rsidR="00A6217F" w:rsidRPr="0023707A">
        <w:rPr>
          <w:sz w:val="24"/>
          <w:szCs w:val="24"/>
        </w:rPr>
        <w:t>orestry</w:t>
      </w:r>
      <w:r w:rsidR="00952DB2">
        <w:rPr>
          <w:sz w:val="24"/>
          <w:szCs w:val="24"/>
        </w:rPr>
        <w:t xml:space="preserve"> Di</w:t>
      </w:r>
      <w:r w:rsidR="00214DA5">
        <w:rPr>
          <w:sz w:val="24"/>
          <w:szCs w:val="24"/>
        </w:rPr>
        <w:t>vision</w:t>
      </w:r>
      <w:r w:rsidR="00A6217F" w:rsidRPr="0023707A">
        <w:rPr>
          <w:sz w:val="24"/>
          <w:szCs w:val="24"/>
        </w:rPr>
        <w:t xml:space="preserve"> folks for more guidance on how you might get involved and consider creating a network of friends who might enjoy being part of a noble effort. </w:t>
      </w:r>
      <w:r w:rsidR="00892916">
        <w:rPr>
          <w:sz w:val="24"/>
          <w:szCs w:val="24"/>
        </w:rPr>
        <w:t xml:space="preserve"> </w:t>
      </w:r>
      <w:r w:rsidR="00A6217F" w:rsidRPr="0023707A">
        <w:rPr>
          <w:sz w:val="24"/>
          <w:szCs w:val="24"/>
        </w:rPr>
        <w:t>There is a strong need for decent modern woodstoves as well if you come across any.</w:t>
      </w:r>
      <w:r w:rsidR="006866B3">
        <w:rPr>
          <w:sz w:val="24"/>
          <w:szCs w:val="24"/>
        </w:rPr>
        <w:t xml:space="preserve">  </w:t>
      </w:r>
      <w:r w:rsidR="00A6217F" w:rsidRPr="0023707A">
        <w:rPr>
          <w:sz w:val="24"/>
          <w:szCs w:val="24"/>
        </w:rPr>
        <w:t xml:space="preserve">Old Wood recently used our CFRP supported </w:t>
      </w:r>
      <w:r w:rsidR="006866B3">
        <w:rPr>
          <w:sz w:val="24"/>
          <w:szCs w:val="24"/>
        </w:rPr>
        <w:t>s</w:t>
      </w:r>
      <w:r w:rsidR="00A6217F" w:rsidRPr="0023707A">
        <w:rPr>
          <w:sz w:val="24"/>
          <w:szCs w:val="24"/>
        </w:rPr>
        <w:t xml:space="preserve">emi-truck to haul a load of our excess material to Torreon Chapter, supported by USFS, ENMRD and the local Chapter House.   </w:t>
      </w:r>
    </w:p>
    <w:p w14:paraId="46038919" w14:textId="339A192F" w:rsidR="00A14911" w:rsidRDefault="00A14911" w:rsidP="0023707A">
      <w:pPr>
        <w:spacing w:after="0" w:line="240" w:lineRule="auto"/>
        <w:rPr>
          <w:sz w:val="24"/>
          <w:szCs w:val="24"/>
        </w:rPr>
      </w:pPr>
    </w:p>
    <w:p w14:paraId="14B65515" w14:textId="62CB6E66" w:rsidR="00A6217F" w:rsidRPr="0023707A" w:rsidRDefault="00A6217F" w:rsidP="0023707A">
      <w:pPr>
        <w:spacing w:after="0" w:line="240" w:lineRule="auto"/>
        <w:rPr>
          <w:sz w:val="24"/>
          <w:szCs w:val="24"/>
        </w:rPr>
      </w:pPr>
      <w:r w:rsidRPr="0023707A">
        <w:rPr>
          <w:sz w:val="24"/>
          <w:szCs w:val="24"/>
        </w:rPr>
        <w:t>We’d be happy to connect you as possible</w:t>
      </w:r>
      <w:proofErr w:type="gramStart"/>
      <w:r w:rsidR="00D65630">
        <w:rPr>
          <w:sz w:val="24"/>
          <w:szCs w:val="24"/>
        </w:rPr>
        <w:t>,</w:t>
      </w:r>
      <w:r w:rsidRPr="0023707A">
        <w:rPr>
          <w:sz w:val="24"/>
          <w:szCs w:val="24"/>
        </w:rPr>
        <w:t xml:space="preserve">  </w:t>
      </w:r>
      <w:proofErr w:type="gramEnd"/>
      <w:r w:rsidR="00320E6C">
        <w:rPr>
          <w:rStyle w:val="Hyperlink"/>
          <w:sz w:val="24"/>
          <w:szCs w:val="24"/>
        </w:rPr>
        <w:fldChar w:fldCharType="begin"/>
      </w:r>
      <w:r w:rsidR="00320E6C">
        <w:rPr>
          <w:rStyle w:val="Hyperlink"/>
          <w:sz w:val="24"/>
          <w:szCs w:val="24"/>
        </w:rPr>
        <w:instrText xml:space="preserve"> HYPERLINK</w:instrText>
      </w:r>
      <w:r w:rsidR="00320E6C">
        <w:rPr>
          <w:rStyle w:val="Hyperlink"/>
          <w:sz w:val="24"/>
          <w:szCs w:val="24"/>
        </w:rPr>
        <w:instrText xml:space="preserve"> "http://www.oldwood.us" </w:instrText>
      </w:r>
      <w:r w:rsidR="00320E6C">
        <w:rPr>
          <w:rStyle w:val="Hyperlink"/>
          <w:sz w:val="24"/>
          <w:szCs w:val="24"/>
        </w:rPr>
        <w:fldChar w:fldCharType="separate"/>
      </w:r>
      <w:r w:rsidRPr="0023707A">
        <w:rPr>
          <w:rStyle w:val="Hyperlink"/>
          <w:sz w:val="24"/>
          <w:szCs w:val="24"/>
        </w:rPr>
        <w:t>www.oldwood.us</w:t>
      </w:r>
      <w:r w:rsidR="00320E6C">
        <w:rPr>
          <w:rStyle w:val="Hyperlink"/>
          <w:sz w:val="24"/>
          <w:szCs w:val="24"/>
        </w:rPr>
        <w:fldChar w:fldCharType="end"/>
      </w:r>
      <w:r w:rsidRPr="0023707A">
        <w:rPr>
          <w:sz w:val="24"/>
          <w:szCs w:val="24"/>
        </w:rPr>
        <w:t xml:space="preserve"> </w:t>
      </w:r>
      <w:r w:rsidR="00D65630">
        <w:rPr>
          <w:sz w:val="24"/>
          <w:szCs w:val="24"/>
        </w:rPr>
        <w:t xml:space="preserve">       </w:t>
      </w:r>
      <w:r w:rsidRPr="0023707A">
        <w:rPr>
          <w:sz w:val="24"/>
          <w:szCs w:val="24"/>
        </w:rPr>
        <w:t xml:space="preserve"> </w:t>
      </w:r>
      <w:hyperlink r:id="rId18" w:history="1">
        <w:r w:rsidRPr="0023707A">
          <w:rPr>
            <w:rStyle w:val="Hyperlink"/>
            <w:sz w:val="24"/>
            <w:szCs w:val="24"/>
          </w:rPr>
          <w:t>www.firewoodnm.com</w:t>
        </w:r>
      </w:hyperlink>
    </w:p>
    <w:p w14:paraId="31EAD42E" w14:textId="4F901129" w:rsidR="00A6217F" w:rsidRDefault="00A6217F" w:rsidP="0023707A">
      <w:pPr>
        <w:spacing w:after="0" w:line="240" w:lineRule="auto"/>
      </w:pPr>
      <w:r w:rsidRPr="0023707A">
        <w:rPr>
          <w:sz w:val="24"/>
          <w:szCs w:val="24"/>
        </w:rPr>
        <w:t>David Old</w:t>
      </w:r>
      <w:r w:rsidR="00A55DA9">
        <w:rPr>
          <w:sz w:val="24"/>
          <w:szCs w:val="24"/>
        </w:rPr>
        <w:t>, (505)454-6007</w:t>
      </w:r>
      <w:r w:rsidRPr="0023707A">
        <w:rPr>
          <w:sz w:val="24"/>
          <w:szCs w:val="24"/>
        </w:rPr>
        <w:t xml:space="preserve"> </w:t>
      </w:r>
      <w:hyperlink r:id="rId19" w:history="1">
        <w:r w:rsidRPr="0023707A">
          <w:rPr>
            <w:rStyle w:val="Hyperlink"/>
            <w:sz w:val="24"/>
            <w:szCs w:val="24"/>
          </w:rPr>
          <w:t>david@oldwood.us</w:t>
        </w:r>
      </w:hyperlink>
      <w:r w:rsidRPr="0023707A">
        <w:rPr>
          <w:sz w:val="24"/>
          <w:szCs w:val="24"/>
        </w:rPr>
        <w:t xml:space="preserve"> </w:t>
      </w:r>
      <w:r>
        <w:t xml:space="preserve">  </w:t>
      </w:r>
    </w:p>
    <w:p w14:paraId="4D228333" w14:textId="267EDC1F" w:rsidR="0023707A" w:rsidRDefault="0023707A" w:rsidP="004C72B2">
      <w:pPr>
        <w:pStyle w:val="NormalWeb"/>
        <w:rPr>
          <w:rFonts w:asciiTheme="minorHAnsi" w:hAnsiTheme="minorHAnsi" w:cstheme="minorHAnsi"/>
        </w:rPr>
      </w:pPr>
    </w:p>
    <w:p w14:paraId="46D66636" w14:textId="5C0AE8A7" w:rsidR="009E75D4" w:rsidRPr="009E75D4" w:rsidRDefault="009E75D4" w:rsidP="004C72B2">
      <w:pPr>
        <w:pStyle w:val="NormalWeb"/>
        <w:rPr>
          <w:rFonts w:asciiTheme="minorHAnsi" w:eastAsia="Times New Roman" w:hAnsiTheme="minorHAnsi" w:cstheme="minorHAnsi"/>
          <w:b/>
          <w:color w:val="000000"/>
        </w:rPr>
      </w:pPr>
      <w:r w:rsidRPr="00794404">
        <w:rPr>
          <w:rFonts w:asciiTheme="minorHAnsi" w:hAnsiTheme="minorHAnsi" w:cstheme="minorHAnsi"/>
          <w:b/>
          <w:bCs/>
          <w:sz w:val="28"/>
          <w:szCs w:val="28"/>
        </w:rPr>
        <w:t>The New Mexico Tree Farm Committee</w:t>
      </w:r>
      <w:r w:rsidRPr="009E75D4">
        <w:rPr>
          <w:rFonts w:asciiTheme="minorHAnsi" w:hAnsiTheme="minorHAnsi" w:cstheme="minorHAnsi"/>
        </w:rPr>
        <w:t xml:space="preserve"> will be celebrating </w:t>
      </w:r>
      <w:r w:rsidR="00D566E1">
        <w:rPr>
          <w:rFonts w:asciiTheme="minorHAnsi" w:hAnsiTheme="minorHAnsi" w:cstheme="minorHAnsi"/>
        </w:rPr>
        <w:t xml:space="preserve">Cottonwood Gulch </w:t>
      </w:r>
      <w:r w:rsidRPr="009E75D4">
        <w:rPr>
          <w:rFonts w:asciiTheme="minorHAnsi" w:hAnsiTheme="minorHAnsi" w:cstheme="minorHAnsi"/>
        </w:rPr>
        <w:t xml:space="preserve">successes at their Tree Farm on </w:t>
      </w:r>
      <w:r w:rsidR="00D566E1">
        <w:rPr>
          <w:rFonts w:asciiTheme="minorHAnsi" w:hAnsiTheme="minorHAnsi" w:cstheme="minorHAnsi"/>
        </w:rPr>
        <w:t>April 23</w:t>
      </w:r>
      <w:r w:rsidR="00D566E1" w:rsidRPr="00D566E1">
        <w:rPr>
          <w:rFonts w:asciiTheme="minorHAnsi" w:hAnsiTheme="minorHAnsi" w:cstheme="minorHAnsi"/>
          <w:vertAlign w:val="superscript"/>
        </w:rPr>
        <w:t>rd</w:t>
      </w:r>
      <w:r w:rsidRPr="009E75D4">
        <w:rPr>
          <w:rFonts w:asciiTheme="minorHAnsi" w:hAnsiTheme="minorHAnsi" w:cstheme="minorHAnsi"/>
        </w:rPr>
        <w:t xml:space="preserve">, </w:t>
      </w:r>
      <w:r w:rsidR="00D566E1" w:rsidRPr="009E75D4">
        <w:rPr>
          <w:rFonts w:asciiTheme="minorHAnsi" w:hAnsiTheme="minorHAnsi" w:cstheme="minorHAnsi"/>
        </w:rPr>
        <w:t>20</w:t>
      </w:r>
      <w:r w:rsidR="00D566E1">
        <w:rPr>
          <w:rFonts w:asciiTheme="minorHAnsi" w:hAnsiTheme="minorHAnsi" w:cstheme="minorHAnsi"/>
        </w:rPr>
        <w:t>22,</w:t>
      </w:r>
      <w:r w:rsidRPr="009E75D4">
        <w:rPr>
          <w:rFonts w:asciiTheme="minorHAnsi" w:hAnsiTheme="minorHAnsi" w:cstheme="minorHAnsi"/>
        </w:rPr>
        <w:t xml:space="preserve"> from 10:00 AM through 2:00 PM. </w:t>
      </w:r>
      <w:r w:rsidR="00D566E1">
        <w:rPr>
          <w:rFonts w:asciiTheme="minorHAnsi" w:hAnsiTheme="minorHAnsi" w:cstheme="minorHAnsi"/>
        </w:rPr>
        <w:t xml:space="preserve"> </w:t>
      </w:r>
      <w:r w:rsidRPr="009E75D4">
        <w:rPr>
          <w:rFonts w:asciiTheme="minorHAnsi" w:hAnsiTheme="minorHAnsi" w:cstheme="minorHAnsi"/>
        </w:rPr>
        <w:t xml:space="preserve">Everyone receiving this bulletin is cordially invited to come up and tour the </w:t>
      </w:r>
      <w:r w:rsidR="00D566E1">
        <w:rPr>
          <w:rFonts w:asciiTheme="minorHAnsi" w:hAnsiTheme="minorHAnsi" w:cstheme="minorHAnsi"/>
        </w:rPr>
        <w:t xml:space="preserve">Cottonwood Gulch </w:t>
      </w:r>
      <w:r w:rsidRPr="009E75D4">
        <w:rPr>
          <w:rFonts w:asciiTheme="minorHAnsi" w:hAnsiTheme="minorHAnsi" w:cstheme="minorHAnsi"/>
        </w:rPr>
        <w:t xml:space="preserve">Tree Farm and enjoy a day in the forests. </w:t>
      </w:r>
      <w:r w:rsidR="00D566E1">
        <w:rPr>
          <w:rFonts w:asciiTheme="minorHAnsi" w:hAnsiTheme="minorHAnsi" w:cstheme="minorHAnsi"/>
        </w:rPr>
        <w:t xml:space="preserve"> </w:t>
      </w:r>
      <w:r w:rsidRPr="009E75D4">
        <w:rPr>
          <w:rFonts w:asciiTheme="minorHAnsi" w:hAnsiTheme="minorHAnsi" w:cstheme="minorHAnsi"/>
        </w:rPr>
        <w:t xml:space="preserve">Lunch will be provided. </w:t>
      </w:r>
      <w:r w:rsidR="00D566E1">
        <w:rPr>
          <w:rFonts w:asciiTheme="minorHAnsi" w:hAnsiTheme="minorHAnsi" w:cstheme="minorHAnsi"/>
        </w:rPr>
        <w:t xml:space="preserve"> </w:t>
      </w:r>
      <w:r w:rsidRPr="009E75D4">
        <w:rPr>
          <w:rFonts w:asciiTheme="minorHAnsi" w:hAnsiTheme="minorHAnsi" w:cstheme="minorHAnsi"/>
        </w:rPr>
        <w:t xml:space="preserve">Please let us know if you will be attending to make sure we have enough food prepared for lunch. </w:t>
      </w:r>
      <w:r w:rsidR="00510DF1">
        <w:rPr>
          <w:rFonts w:asciiTheme="minorHAnsi" w:hAnsiTheme="minorHAnsi" w:cstheme="minorHAnsi"/>
        </w:rPr>
        <w:t xml:space="preserve"> </w:t>
      </w:r>
      <w:r w:rsidRPr="009E75D4">
        <w:rPr>
          <w:rFonts w:asciiTheme="minorHAnsi" w:hAnsiTheme="minorHAnsi" w:cstheme="minorHAnsi"/>
        </w:rPr>
        <w:t xml:space="preserve">RSVP by </w:t>
      </w:r>
      <w:r w:rsidR="00510DF1">
        <w:rPr>
          <w:rFonts w:asciiTheme="minorHAnsi" w:hAnsiTheme="minorHAnsi" w:cstheme="minorHAnsi"/>
        </w:rPr>
        <w:t>April 20</w:t>
      </w:r>
      <w:r w:rsidR="00510DF1" w:rsidRPr="00510DF1">
        <w:rPr>
          <w:rFonts w:asciiTheme="minorHAnsi" w:hAnsiTheme="minorHAnsi" w:cstheme="minorHAnsi"/>
          <w:vertAlign w:val="superscript"/>
        </w:rPr>
        <w:t>th</w:t>
      </w:r>
      <w:r w:rsidRPr="009E75D4">
        <w:rPr>
          <w:rFonts w:asciiTheme="minorHAnsi" w:hAnsiTheme="minorHAnsi" w:cstheme="minorHAnsi"/>
        </w:rPr>
        <w:t>, 20</w:t>
      </w:r>
      <w:r w:rsidR="00510DF1">
        <w:rPr>
          <w:rFonts w:asciiTheme="minorHAnsi" w:hAnsiTheme="minorHAnsi" w:cstheme="minorHAnsi"/>
        </w:rPr>
        <w:t>22</w:t>
      </w:r>
      <w:r w:rsidRPr="009E75D4">
        <w:rPr>
          <w:rFonts w:asciiTheme="minorHAnsi" w:hAnsiTheme="minorHAnsi" w:cstheme="minorHAnsi"/>
        </w:rPr>
        <w:t xml:space="preserve">, </w:t>
      </w:r>
      <w:r w:rsidR="00152CCB">
        <w:rPr>
          <w:rFonts w:asciiTheme="minorHAnsi" w:hAnsiTheme="minorHAnsi" w:cstheme="minorHAnsi"/>
        </w:rPr>
        <w:t xml:space="preserve">by </w:t>
      </w:r>
      <w:r w:rsidRPr="009E75D4">
        <w:rPr>
          <w:rFonts w:asciiTheme="minorHAnsi" w:hAnsiTheme="minorHAnsi" w:cstheme="minorHAnsi"/>
        </w:rPr>
        <w:t>contact</w:t>
      </w:r>
      <w:r w:rsidR="00152CCB">
        <w:rPr>
          <w:rFonts w:asciiTheme="minorHAnsi" w:hAnsiTheme="minorHAnsi" w:cstheme="minorHAnsi"/>
        </w:rPr>
        <w:t>ing</w:t>
      </w:r>
      <w:r w:rsidRPr="009E75D4">
        <w:rPr>
          <w:rFonts w:asciiTheme="minorHAnsi" w:hAnsiTheme="minorHAnsi" w:cstheme="minorHAnsi"/>
        </w:rPr>
        <w:t xml:space="preserve"> Todd Haines at </w:t>
      </w:r>
      <w:hyperlink r:id="rId20" w:history="1">
        <w:r w:rsidR="0074216A" w:rsidRPr="00505E62">
          <w:rPr>
            <w:rStyle w:val="Hyperlink"/>
            <w:rFonts w:asciiTheme="minorHAnsi" w:hAnsiTheme="minorHAnsi" w:cstheme="minorHAnsi"/>
          </w:rPr>
          <w:t>todd_haines@hotmail.com</w:t>
        </w:r>
      </w:hyperlink>
      <w:r w:rsidR="0074216A">
        <w:rPr>
          <w:rFonts w:asciiTheme="minorHAnsi" w:hAnsiTheme="minorHAnsi" w:cstheme="minorHAnsi"/>
        </w:rPr>
        <w:t xml:space="preserve"> or text/call </w:t>
      </w:r>
      <w:r w:rsidRPr="009E75D4">
        <w:rPr>
          <w:rFonts w:asciiTheme="minorHAnsi" w:hAnsiTheme="minorHAnsi" w:cstheme="minorHAnsi"/>
        </w:rPr>
        <w:t>505-</w:t>
      </w:r>
      <w:r w:rsidR="0074216A">
        <w:rPr>
          <w:rFonts w:asciiTheme="minorHAnsi" w:hAnsiTheme="minorHAnsi" w:cstheme="minorHAnsi"/>
        </w:rPr>
        <w:t>943</w:t>
      </w:r>
      <w:r w:rsidRPr="009E75D4">
        <w:rPr>
          <w:rFonts w:asciiTheme="minorHAnsi" w:hAnsiTheme="minorHAnsi" w:cstheme="minorHAnsi"/>
        </w:rPr>
        <w:t>-</w:t>
      </w:r>
      <w:r w:rsidR="0074216A">
        <w:rPr>
          <w:rFonts w:asciiTheme="minorHAnsi" w:hAnsiTheme="minorHAnsi" w:cstheme="minorHAnsi"/>
        </w:rPr>
        <w:t>1033</w:t>
      </w:r>
      <w:r w:rsidRPr="009E75D4">
        <w:rPr>
          <w:rFonts w:asciiTheme="minorHAnsi" w:hAnsiTheme="minorHAnsi" w:cstheme="minorHAnsi"/>
        </w:rPr>
        <w:t xml:space="preserve">. </w:t>
      </w:r>
      <w:r w:rsidR="008D61DB">
        <w:rPr>
          <w:rFonts w:asciiTheme="minorHAnsi" w:hAnsiTheme="minorHAnsi" w:cstheme="minorHAnsi"/>
        </w:rPr>
        <w:t xml:space="preserve"> </w:t>
      </w:r>
      <w:r w:rsidRPr="009E75D4">
        <w:rPr>
          <w:rFonts w:asciiTheme="minorHAnsi" w:hAnsiTheme="minorHAnsi" w:cstheme="minorHAnsi"/>
        </w:rPr>
        <w:t xml:space="preserve">Please consider attending, you won’t be disappointed. </w:t>
      </w:r>
      <w:r w:rsidR="00763D7A">
        <w:rPr>
          <w:rFonts w:asciiTheme="minorHAnsi" w:hAnsiTheme="minorHAnsi" w:cstheme="minorHAnsi"/>
        </w:rPr>
        <w:t xml:space="preserve"> </w:t>
      </w:r>
      <w:r w:rsidRPr="009E75D4">
        <w:rPr>
          <w:rFonts w:asciiTheme="minorHAnsi" w:hAnsiTheme="minorHAnsi" w:cstheme="minorHAnsi"/>
        </w:rPr>
        <w:t>It will be an interesting and educational day.</w:t>
      </w:r>
    </w:p>
    <w:p w14:paraId="1768B06E" w14:textId="3286A637" w:rsidR="009E75D4" w:rsidRPr="00A34480" w:rsidRDefault="009E75D4" w:rsidP="004C72B2">
      <w:pPr>
        <w:pStyle w:val="NormalWeb"/>
        <w:rPr>
          <w:rFonts w:asciiTheme="minorHAnsi" w:eastAsia="Times New Roman" w:hAnsiTheme="minorHAnsi"/>
          <w:b/>
          <w:color w:val="000000"/>
        </w:rPr>
      </w:pPr>
    </w:p>
    <w:p w14:paraId="4668F89D" w14:textId="2D093C85" w:rsidR="004C72B2" w:rsidRPr="00054E79" w:rsidRDefault="004C72B2" w:rsidP="005D0481">
      <w:pPr>
        <w:pStyle w:val="NormalWeb"/>
        <w:rPr>
          <w:rFonts w:asciiTheme="minorHAnsi" w:eastAsia="Times New Roman" w:hAnsiTheme="minorHAnsi"/>
          <w:b/>
          <w:i/>
          <w:iCs/>
          <w:color w:val="FF0000"/>
          <w:sz w:val="40"/>
          <w:szCs w:val="40"/>
        </w:rPr>
      </w:pPr>
      <w:r w:rsidRPr="00054E79">
        <w:rPr>
          <w:rFonts w:asciiTheme="minorHAnsi" w:eastAsia="Times New Roman" w:hAnsiTheme="minorHAnsi"/>
          <w:b/>
          <w:i/>
          <w:iCs/>
          <w:color w:val="FF0000"/>
          <w:sz w:val="40"/>
          <w:szCs w:val="40"/>
        </w:rPr>
        <w:t xml:space="preserve">If you plan on attending, please RSVP by </w:t>
      </w:r>
      <w:r w:rsidR="00054E79" w:rsidRPr="00054E79">
        <w:rPr>
          <w:rFonts w:asciiTheme="minorHAnsi" w:eastAsia="Times New Roman" w:hAnsiTheme="minorHAnsi"/>
          <w:b/>
          <w:i/>
          <w:iCs/>
          <w:color w:val="FF0000"/>
          <w:sz w:val="40"/>
          <w:szCs w:val="40"/>
        </w:rPr>
        <w:t>April 20</w:t>
      </w:r>
      <w:r w:rsidR="00054E79" w:rsidRPr="00054E79">
        <w:rPr>
          <w:rFonts w:asciiTheme="minorHAnsi" w:eastAsia="Times New Roman" w:hAnsiTheme="minorHAnsi"/>
          <w:b/>
          <w:i/>
          <w:iCs/>
          <w:color w:val="FF0000"/>
          <w:sz w:val="40"/>
          <w:szCs w:val="40"/>
          <w:vertAlign w:val="superscript"/>
        </w:rPr>
        <w:t>th</w:t>
      </w:r>
      <w:r w:rsidR="00054E79" w:rsidRPr="00054E79">
        <w:rPr>
          <w:rFonts w:asciiTheme="minorHAnsi" w:eastAsia="Times New Roman" w:hAnsiTheme="minorHAnsi"/>
          <w:b/>
          <w:i/>
          <w:iCs/>
          <w:color w:val="FF0000"/>
          <w:sz w:val="40"/>
          <w:szCs w:val="40"/>
        </w:rPr>
        <w:t>, 2022</w:t>
      </w:r>
    </w:p>
    <w:p w14:paraId="0E77D290" w14:textId="575A2322" w:rsidR="004F25BC" w:rsidRPr="002C6472" w:rsidRDefault="004F25BC" w:rsidP="005D0481">
      <w:pPr>
        <w:spacing w:after="0" w:line="240" w:lineRule="auto"/>
        <w:rPr>
          <w:b/>
          <w:bCs/>
          <w:sz w:val="32"/>
          <w:szCs w:val="32"/>
        </w:rPr>
      </w:pPr>
      <w:r w:rsidRPr="002C6472">
        <w:rPr>
          <w:b/>
          <w:bCs/>
          <w:sz w:val="32"/>
          <w:szCs w:val="32"/>
        </w:rPr>
        <w:t>Contact Todd Haines</w:t>
      </w:r>
    </w:p>
    <w:p w14:paraId="20774071" w14:textId="77777777" w:rsidR="00EE2046" w:rsidRDefault="005D0481" w:rsidP="005D0481">
      <w:pPr>
        <w:spacing w:after="0" w:line="240" w:lineRule="auto"/>
        <w:rPr>
          <w:sz w:val="32"/>
          <w:szCs w:val="32"/>
        </w:rPr>
      </w:pPr>
      <w:r>
        <w:rPr>
          <w:noProof/>
        </w:rPr>
        <w:drawing>
          <wp:anchor distT="0" distB="0" distL="114300" distR="114300" simplePos="0" relativeHeight="251719680" behindDoc="0" locked="0" layoutInCell="1" allowOverlap="1" wp14:anchorId="3080C286" wp14:editId="4D55A533">
            <wp:simplePos x="0" y="0"/>
            <wp:positionH relativeFrom="column">
              <wp:posOffset>2775130</wp:posOffset>
            </wp:positionH>
            <wp:positionV relativeFrom="paragraph">
              <wp:posOffset>135890</wp:posOffset>
            </wp:positionV>
            <wp:extent cx="3696155" cy="2419350"/>
            <wp:effectExtent l="133350" t="114300" r="152400" b="171450"/>
            <wp:wrapSquare wrapText="bothSides"/>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96610" cy="24196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hyperlink r:id="rId22" w:history="1">
        <w:r w:rsidR="0091203C" w:rsidRPr="002C6472">
          <w:rPr>
            <w:rStyle w:val="Hyperlink"/>
            <w:sz w:val="32"/>
            <w:szCs w:val="32"/>
          </w:rPr>
          <w:t>todd_haines@hotmail.com</w:t>
        </w:r>
      </w:hyperlink>
      <w:r w:rsidR="00A07976" w:rsidRPr="002C6472">
        <w:rPr>
          <w:sz w:val="32"/>
          <w:szCs w:val="32"/>
        </w:rPr>
        <w:t> </w:t>
      </w:r>
    </w:p>
    <w:p w14:paraId="6890DCFB" w14:textId="57603251" w:rsidR="00A07976" w:rsidRDefault="0091203C" w:rsidP="005D0481">
      <w:pPr>
        <w:spacing w:after="0" w:line="240" w:lineRule="auto"/>
        <w:rPr>
          <w:b/>
          <w:bCs/>
          <w:sz w:val="32"/>
          <w:szCs w:val="32"/>
        </w:rPr>
      </w:pPr>
      <w:proofErr w:type="gramStart"/>
      <w:r w:rsidRPr="002C6472">
        <w:rPr>
          <w:b/>
          <w:bCs/>
          <w:sz w:val="32"/>
          <w:szCs w:val="32"/>
        </w:rPr>
        <w:t>or</w:t>
      </w:r>
      <w:proofErr w:type="gramEnd"/>
      <w:r w:rsidRPr="002C6472">
        <w:rPr>
          <w:b/>
          <w:bCs/>
          <w:sz w:val="32"/>
          <w:szCs w:val="32"/>
        </w:rPr>
        <w:t xml:space="preserve"> t</w:t>
      </w:r>
      <w:r w:rsidR="00A07976" w:rsidRPr="002C6472">
        <w:rPr>
          <w:b/>
          <w:bCs/>
          <w:sz w:val="32"/>
          <w:szCs w:val="32"/>
        </w:rPr>
        <w:t>ext</w:t>
      </w:r>
      <w:r w:rsidRPr="002C6472">
        <w:rPr>
          <w:b/>
          <w:bCs/>
          <w:sz w:val="32"/>
          <w:szCs w:val="32"/>
        </w:rPr>
        <w:t>/</w:t>
      </w:r>
      <w:r w:rsidR="00A07976" w:rsidRPr="002C6472">
        <w:rPr>
          <w:b/>
          <w:bCs/>
          <w:sz w:val="32"/>
          <w:szCs w:val="32"/>
        </w:rPr>
        <w:t>call 505</w:t>
      </w:r>
      <w:r w:rsidR="00541653">
        <w:rPr>
          <w:b/>
          <w:bCs/>
          <w:sz w:val="32"/>
          <w:szCs w:val="32"/>
        </w:rPr>
        <w:t>-</w:t>
      </w:r>
      <w:r w:rsidR="00A07976" w:rsidRPr="002C6472">
        <w:rPr>
          <w:b/>
          <w:bCs/>
          <w:sz w:val="32"/>
          <w:szCs w:val="32"/>
        </w:rPr>
        <w:t>934-1033</w:t>
      </w:r>
    </w:p>
    <w:p w14:paraId="076E0A75" w14:textId="6E690E6C" w:rsidR="002C6472" w:rsidRPr="00A34480" w:rsidRDefault="002C6472" w:rsidP="00A34480">
      <w:pPr>
        <w:spacing w:after="0" w:line="240" w:lineRule="auto"/>
        <w:jc w:val="center"/>
        <w:rPr>
          <w:b/>
          <w:bCs/>
          <w:sz w:val="24"/>
          <w:szCs w:val="24"/>
        </w:rPr>
      </w:pPr>
    </w:p>
    <w:p w14:paraId="1ED1F342" w14:textId="327C5719" w:rsidR="00A34480" w:rsidRPr="005D0481" w:rsidRDefault="002C6472" w:rsidP="005D0481">
      <w:pPr>
        <w:spacing w:after="0" w:line="240" w:lineRule="auto"/>
        <w:rPr>
          <w:b/>
          <w:bCs/>
          <w:sz w:val="28"/>
          <w:szCs w:val="28"/>
        </w:rPr>
      </w:pPr>
      <w:r w:rsidRPr="005D0481">
        <w:rPr>
          <w:b/>
          <w:bCs/>
          <w:sz w:val="28"/>
          <w:szCs w:val="28"/>
        </w:rPr>
        <w:t>Directions t</w:t>
      </w:r>
      <w:r w:rsidR="00623E21" w:rsidRPr="005D0481">
        <w:rPr>
          <w:b/>
          <w:bCs/>
          <w:sz w:val="28"/>
          <w:szCs w:val="28"/>
        </w:rPr>
        <w:t>o Cottonwood Gulch</w:t>
      </w:r>
      <w:r w:rsidR="005A3191" w:rsidRPr="005D0481">
        <w:rPr>
          <w:b/>
          <w:bCs/>
          <w:sz w:val="28"/>
          <w:szCs w:val="28"/>
        </w:rPr>
        <w:t>:</w:t>
      </w:r>
    </w:p>
    <w:p w14:paraId="0FCDABC9" w14:textId="0D4437C4" w:rsidR="005B1230" w:rsidRDefault="005A3191" w:rsidP="00A34480">
      <w:pPr>
        <w:spacing w:after="0" w:line="240" w:lineRule="auto"/>
        <w:rPr>
          <w:sz w:val="24"/>
          <w:szCs w:val="24"/>
        </w:rPr>
      </w:pPr>
      <w:r>
        <w:rPr>
          <w:sz w:val="24"/>
          <w:szCs w:val="24"/>
        </w:rPr>
        <w:t>Cottonwood Gulch</w:t>
      </w:r>
      <w:r w:rsidR="00A07976" w:rsidRPr="00A07976">
        <w:rPr>
          <w:sz w:val="24"/>
          <w:szCs w:val="24"/>
        </w:rPr>
        <w:t xml:space="preserve"> is located </w:t>
      </w:r>
      <w:r w:rsidR="00E92E38">
        <w:rPr>
          <w:sz w:val="24"/>
          <w:szCs w:val="24"/>
        </w:rPr>
        <w:t>west</w:t>
      </w:r>
      <w:r w:rsidR="00A07976" w:rsidRPr="00A07976">
        <w:rPr>
          <w:sz w:val="24"/>
          <w:szCs w:val="24"/>
        </w:rPr>
        <w:t xml:space="preserve"> of Bluewater Lake between Grants and Gallup NM.  On Interstate 40 go to the Thoreau Exit and proceed </w:t>
      </w:r>
      <w:r w:rsidR="00724D4C">
        <w:rPr>
          <w:sz w:val="24"/>
          <w:szCs w:val="24"/>
        </w:rPr>
        <w:t>s</w:t>
      </w:r>
      <w:r w:rsidR="00A07976" w:rsidRPr="00A07976">
        <w:rPr>
          <w:sz w:val="24"/>
          <w:szCs w:val="24"/>
        </w:rPr>
        <w:t xml:space="preserve">outh and follow state road 612 for </w:t>
      </w:r>
      <w:r w:rsidR="009B501D">
        <w:rPr>
          <w:sz w:val="24"/>
          <w:szCs w:val="24"/>
        </w:rPr>
        <w:t>7.1</w:t>
      </w:r>
      <w:r w:rsidR="00A07976" w:rsidRPr="00A07976">
        <w:rPr>
          <w:sz w:val="24"/>
          <w:szCs w:val="24"/>
        </w:rPr>
        <w:t xml:space="preserve"> miles.  The Base Camp entrance is south (right side) of the highway.  Proceed about ¼ mile to the Headquarters.  </w:t>
      </w:r>
    </w:p>
    <w:p w14:paraId="662011BF" w14:textId="58F433D4" w:rsidR="005B1230" w:rsidRDefault="005B1230" w:rsidP="00A34480">
      <w:pPr>
        <w:spacing w:after="0" w:line="240" w:lineRule="auto"/>
        <w:rPr>
          <w:sz w:val="24"/>
          <w:szCs w:val="24"/>
        </w:rPr>
      </w:pPr>
    </w:p>
    <w:p w14:paraId="74AE4145" w14:textId="77777777" w:rsidR="00233CBF" w:rsidRDefault="00233CBF" w:rsidP="0070296B">
      <w:pPr>
        <w:pStyle w:val="NormalWeb"/>
        <w:rPr>
          <w:rFonts w:asciiTheme="minorHAnsi" w:eastAsia="Times New Roman" w:hAnsiTheme="minorHAnsi"/>
          <w:b/>
          <w:color w:val="000000"/>
          <w:sz w:val="28"/>
          <w:szCs w:val="28"/>
        </w:rPr>
      </w:pPr>
    </w:p>
    <w:p w14:paraId="3FF59D59" w14:textId="31C8854A" w:rsidR="006C566D" w:rsidRDefault="006C566D" w:rsidP="0070296B">
      <w:pPr>
        <w:pStyle w:val="NormalWeb"/>
        <w:rPr>
          <w:rFonts w:asciiTheme="minorHAnsi" w:eastAsia="Times New Roman" w:hAnsiTheme="minorHAnsi"/>
          <w:b/>
          <w:color w:val="000000"/>
          <w:sz w:val="28"/>
          <w:szCs w:val="28"/>
        </w:rPr>
      </w:pPr>
      <w:r>
        <w:rPr>
          <w:rFonts w:asciiTheme="minorHAnsi" w:eastAsia="Times New Roman" w:hAnsiTheme="minorHAnsi"/>
          <w:b/>
          <w:color w:val="000000"/>
          <w:sz w:val="28"/>
          <w:szCs w:val="28"/>
        </w:rPr>
        <w:lastRenderedPageBreak/>
        <w:t>1) NMTFC 2022 RAFFLE</w:t>
      </w:r>
    </w:p>
    <w:p w14:paraId="0C269A0A" w14:textId="483A8CCA" w:rsidR="006C566D" w:rsidRDefault="006C566D" w:rsidP="006C566D">
      <w:pPr>
        <w:pStyle w:val="NormalWeb"/>
        <w:jc w:val="center"/>
        <w:rPr>
          <w:rFonts w:asciiTheme="minorHAnsi" w:eastAsia="Times New Roman" w:hAnsiTheme="minorHAnsi"/>
          <w:b/>
          <w:color w:val="000000"/>
          <w:sz w:val="28"/>
          <w:szCs w:val="28"/>
        </w:rPr>
      </w:pPr>
      <w:r>
        <w:rPr>
          <w:rFonts w:asciiTheme="minorHAnsi" w:eastAsia="Times New Roman" w:hAnsiTheme="minorHAnsi"/>
          <w:b/>
          <w:color w:val="000000"/>
          <w:sz w:val="28"/>
          <w:szCs w:val="28"/>
        </w:rPr>
        <w:t>NEW MEXICO TREE FARM COMMITTEE 2022 RAFFLE</w:t>
      </w:r>
    </w:p>
    <w:p w14:paraId="33250E9F" w14:textId="7F5D2F48" w:rsidR="006C566D" w:rsidRDefault="001A1B24" w:rsidP="006C566D">
      <w:pPr>
        <w:pStyle w:val="NormalWeb"/>
        <w:jc w:val="center"/>
        <w:rPr>
          <w:rFonts w:asciiTheme="minorHAnsi" w:eastAsia="Times New Roman" w:hAnsiTheme="minorHAnsi"/>
          <w:b/>
          <w:color w:val="000000"/>
        </w:rPr>
      </w:pPr>
      <w:r>
        <w:rPr>
          <w:rFonts w:asciiTheme="minorHAnsi" w:eastAsia="Times New Roman" w:hAnsiTheme="minorHAnsi"/>
          <w:b/>
          <w:color w:val="000000"/>
        </w:rPr>
        <w:t xml:space="preserve">FIRST PRIZE: </w:t>
      </w:r>
      <w:r w:rsidR="004800EA">
        <w:rPr>
          <w:rFonts w:asciiTheme="minorHAnsi" w:eastAsia="Times New Roman" w:hAnsiTheme="minorHAnsi"/>
          <w:b/>
          <w:color w:val="000000"/>
        </w:rPr>
        <w:t>Unit 45 Private Ranch Cow Elk Hunt Landowner Tag</w:t>
      </w:r>
    </w:p>
    <w:p w14:paraId="2215ACB6" w14:textId="4EBC993F" w:rsidR="008C217A" w:rsidRPr="00B015A3" w:rsidRDefault="006E411F" w:rsidP="006C566D">
      <w:pPr>
        <w:pStyle w:val="NormalWeb"/>
        <w:jc w:val="center"/>
        <w:rPr>
          <w:rFonts w:asciiTheme="minorHAnsi" w:eastAsia="Times New Roman" w:hAnsiTheme="minorHAnsi"/>
          <w:bCs/>
          <w:i/>
          <w:iCs/>
          <w:color w:val="000000"/>
          <w:sz w:val="20"/>
          <w:szCs w:val="20"/>
        </w:rPr>
      </w:pPr>
      <w:r w:rsidRPr="00B015A3">
        <w:rPr>
          <w:rFonts w:asciiTheme="minorHAnsi" w:eastAsia="Times New Roman" w:hAnsiTheme="minorHAnsi"/>
          <w:bCs/>
          <w:i/>
          <w:iCs/>
          <w:color w:val="000000"/>
          <w:sz w:val="20"/>
          <w:szCs w:val="20"/>
        </w:rPr>
        <w:t xml:space="preserve">Donated by the </w:t>
      </w:r>
      <w:proofErr w:type="spellStart"/>
      <w:r w:rsidRPr="00B015A3">
        <w:rPr>
          <w:rFonts w:asciiTheme="minorHAnsi" w:eastAsia="Times New Roman" w:hAnsiTheme="minorHAnsi"/>
          <w:bCs/>
          <w:i/>
          <w:iCs/>
          <w:color w:val="000000"/>
          <w:sz w:val="20"/>
          <w:szCs w:val="20"/>
        </w:rPr>
        <w:t>Gascon</w:t>
      </w:r>
      <w:proofErr w:type="spellEnd"/>
      <w:r w:rsidRPr="00B015A3">
        <w:rPr>
          <w:rFonts w:asciiTheme="minorHAnsi" w:eastAsia="Times New Roman" w:hAnsiTheme="minorHAnsi"/>
          <w:bCs/>
          <w:i/>
          <w:iCs/>
          <w:color w:val="000000"/>
          <w:sz w:val="20"/>
          <w:szCs w:val="20"/>
        </w:rPr>
        <w:t xml:space="preserve"> Ranch Tree Farm</w:t>
      </w:r>
    </w:p>
    <w:p w14:paraId="5CBB70BF" w14:textId="0085BC8E" w:rsidR="004800EA" w:rsidRDefault="004800EA" w:rsidP="006C566D">
      <w:pPr>
        <w:pStyle w:val="NormalWeb"/>
        <w:jc w:val="center"/>
        <w:rPr>
          <w:rFonts w:asciiTheme="minorHAnsi" w:eastAsia="Times New Roman" w:hAnsiTheme="minorHAnsi"/>
          <w:b/>
          <w:color w:val="000000"/>
        </w:rPr>
      </w:pPr>
      <w:r>
        <w:rPr>
          <w:rFonts w:asciiTheme="minorHAnsi" w:eastAsia="Times New Roman" w:hAnsiTheme="minorHAnsi"/>
          <w:b/>
          <w:color w:val="000000"/>
        </w:rPr>
        <w:t xml:space="preserve">SECOND PRIZE: </w:t>
      </w:r>
      <w:r w:rsidR="001D2E7D">
        <w:rPr>
          <w:rFonts w:asciiTheme="minorHAnsi" w:eastAsia="Times New Roman" w:hAnsiTheme="minorHAnsi"/>
          <w:b/>
          <w:color w:val="000000"/>
        </w:rPr>
        <w:t>Stihl Chainsaw</w:t>
      </w:r>
    </w:p>
    <w:p w14:paraId="79EEBAD5" w14:textId="3685A9E2" w:rsidR="006E411F" w:rsidRPr="00B015A3" w:rsidRDefault="006E411F" w:rsidP="006C566D">
      <w:pPr>
        <w:pStyle w:val="NormalWeb"/>
        <w:jc w:val="center"/>
        <w:rPr>
          <w:rFonts w:asciiTheme="minorHAnsi" w:eastAsia="Times New Roman" w:hAnsiTheme="minorHAnsi"/>
          <w:bCs/>
          <w:i/>
          <w:iCs/>
          <w:color w:val="000000"/>
          <w:sz w:val="20"/>
          <w:szCs w:val="20"/>
        </w:rPr>
      </w:pPr>
      <w:r w:rsidRPr="00B015A3">
        <w:rPr>
          <w:rFonts w:asciiTheme="minorHAnsi" w:eastAsia="Times New Roman" w:hAnsiTheme="minorHAnsi"/>
          <w:bCs/>
          <w:i/>
          <w:iCs/>
          <w:color w:val="000000"/>
          <w:sz w:val="20"/>
          <w:szCs w:val="20"/>
        </w:rPr>
        <w:t>Donated by Forest Fitness</w:t>
      </w:r>
    </w:p>
    <w:p w14:paraId="2360FBD8" w14:textId="5E183BB9" w:rsidR="001D2E7D" w:rsidRDefault="001D2E7D" w:rsidP="006C566D">
      <w:pPr>
        <w:pStyle w:val="NormalWeb"/>
        <w:jc w:val="center"/>
        <w:rPr>
          <w:rFonts w:asciiTheme="minorHAnsi" w:eastAsia="Times New Roman" w:hAnsiTheme="minorHAnsi"/>
          <w:b/>
          <w:color w:val="000000"/>
        </w:rPr>
      </w:pPr>
      <w:r>
        <w:rPr>
          <w:rFonts w:asciiTheme="minorHAnsi" w:eastAsia="Times New Roman" w:hAnsiTheme="minorHAnsi"/>
          <w:b/>
          <w:color w:val="000000"/>
        </w:rPr>
        <w:t>THIRD PRIZE: C</w:t>
      </w:r>
      <w:r w:rsidR="007D6EFC">
        <w:rPr>
          <w:rFonts w:asciiTheme="minorHAnsi" w:eastAsia="Times New Roman" w:hAnsiTheme="minorHAnsi"/>
          <w:b/>
          <w:color w:val="000000"/>
        </w:rPr>
        <w:t>ustom Made Metal Art</w:t>
      </w:r>
    </w:p>
    <w:p w14:paraId="5E963085" w14:textId="6AC3B010" w:rsidR="006E411F" w:rsidRPr="00B015A3" w:rsidRDefault="006E411F" w:rsidP="006C566D">
      <w:pPr>
        <w:pStyle w:val="NormalWeb"/>
        <w:jc w:val="center"/>
        <w:rPr>
          <w:rFonts w:asciiTheme="minorHAnsi" w:eastAsia="Times New Roman" w:hAnsiTheme="minorHAnsi"/>
          <w:bCs/>
          <w:i/>
          <w:iCs/>
          <w:color w:val="000000"/>
          <w:sz w:val="20"/>
          <w:szCs w:val="20"/>
        </w:rPr>
      </w:pPr>
      <w:r w:rsidRPr="00B015A3">
        <w:rPr>
          <w:rFonts w:asciiTheme="minorHAnsi" w:eastAsia="Times New Roman" w:hAnsiTheme="minorHAnsi"/>
          <w:bCs/>
          <w:i/>
          <w:iCs/>
          <w:color w:val="000000"/>
          <w:sz w:val="20"/>
          <w:szCs w:val="20"/>
        </w:rPr>
        <w:t>Don</w:t>
      </w:r>
      <w:r w:rsidR="00B015A3" w:rsidRPr="00B015A3">
        <w:rPr>
          <w:rFonts w:asciiTheme="minorHAnsi" w:eastAsia="Times New Roman" w:hAnsiTheme="minorHAnsi"/>
          <w:bCs/>
          <w:i/>
          <w:iCs/>
          <w:color w:val="000000"/>
          <w:sz w:val="20"/>
          <w:szCs w:val="20"/>
        </w:rPr>
        <w:t>ated by Carl &amp; Lisa Bartley</w:t>
      </w:r>
    </w:p>
    <w:p w14:paraId="74BA2694" w14:textId="09B5EBBD" w:rsidR="003F3279" w:rsidRPr="00CB3A35" w:rsidRDefault="003F3279" w:rsidP="003F3279">
      <w:pPr>
        <w:pStyle w:val="NormalWeb"/>
        <w:jc w:val="center"/>
        <w:rPr>
          <w:rFonts w:asciiTheme="minorHAnsi" w:eastAsia="Times New Roman" w:hAnsiTheme="minorHAnsi"/>
          <w:bCs/>
          <w:color w:val="000000"/>
          <w:sz w:val="20"/>
          <w:szCs w:val="20"/>
        </w:rPr>
      </w:pPr>
      <w:r w:rsidRPr="00CB3A35">
        <w:rPr>
          <w:rFonts w:asciiTheme="minorHAnsi" w:eastAsia="Times New Roman" w:hAnsiTheme="minorHAnsi"/>
          <w:bCs/>
          <w:color w:val="000000"/>
          <w:sz w:val="20"/>
          <w:szCs w:val="20"/>
        </w:rPr>
        <w:t xml:space="preserve">Winner of the tag will be responsible for NM </w:t>
      </w:r>
      <w:proofErr w:type="spellStart"/>
      <w:r w:rsidRPr="00CB3A35">
        <w:rPr>
          <w:rFonts w:asciiTheme="minorHAnsi" w:eastAsia="Times New Roman" w:hAnsiTheme="minorHAnsi"/>
          <w:bCs/>
          <w:color w:val="000000"/>
          <w:sz w:val="20"/>
          <w:szCs w:val="20"/>
        </w:rPr>
        <w:t>Dept</w:t>
      </w:r>
      <w:proofErr w:type="spellEnd"/>
      <w:r w:rsidRPr="00CB3A35">
        <w:rPr>
          <w:rFonts w:asciiTheme="minorHAnsi" w:eastAsia="Times New Roman" w:hAnsiTheme="minorHAnsi"/>
          <w:bCs/>
          <w:color w:val="000000"/>
          <w:sz w:val="20"/>
          <w:szCs w:val="20"/>
        </w:rPr>
        <w:t xml:space="preserve"> of Game and Fish License</w:t>
      </w:r>
    </w:p>
    <w:p w14:paraId="6827AEAA" w14:textId="65193F60" w:rsidR="003F3279" w:rsidRPr="00CB3A35" w:rsidRDefault="003F3279" w:rsidP="003F3279">
      <w:pPr>
        <w:pStyle w:val="NormalWeb"/>
        <w:jc w:val="center"/>
        <w:rPr>
          <w:rFonts w:asciiTheme="minorHAnsi" w:eastAsia="Times New Roman" w:hAnsiTheme="minorHAnsi"/>
          <w:bCs/>
          <w:color w:val="000000"/>
          <w:sz w:val="20"/>
          <w:szCs w:val="20"/>
        </w:rPr>
      </w:pPr>
      <w:r w:rsidRPr="00CB3A35">
        <w:rPr>
          <w:rFonts w:asciiTheme="minorHAnsi" w:eastAsia="Times New Roman" w:hAnsiTheme="minorHAnsi"/>
          <w:bCs/>
          <w:color w:val="000000"/>
          <w:sz w:val="20"/>
          <w:szCs w:val="20"/>
        </w:rPr>
        <w:t>Winner will need to contact the ranch to schedule hunt dates</w:t>
      </w:r>
    </w:p>
    <w:p w14:paraId="6EF3C9C4" w14:textId="660F7183" w:rsidR="007D6EFC" w:rsidRDefault="002300FB" w:rsidP="006C566D">
      <w:pPr>
        <w:pStyle w:val="NormalWeb"/>
        <w:jc w:val="center"/>
        <w:rPr>
          <w:rFonts w:asciiTheme="minorHAnsi" w:eastAsia="Times New Roman" w:hAnsiTheme="minorHAnsi"/>
          <w:bCs/>
          <w:color w:val="000000"/>
          <w:sz w:val="20"/>
          <w:szCs w:val="20"/>
        </w:rPr>
      </w:pPr>
      <w:r w:rsidRPr="00CB3A35">
        <w:rPr>
          <w:rFonts w:asciiTheme="minorHAnsi" w:eastAsia="Times New Roman" w:hAnsiTheme="minorHAnsi"/>
          <w:bCs/>
          <w:color w:val="000000"/>
          <w:sz w:val="20"/>
          <w:szCs w:val="20"/>
        </w:rPr>
        <w:t xml:space="preserve">Winners to be drawn </w:t>
      </w:r>
      <w:r w:rsidR="007D6EFC" w:rsidRPr="00CB3A35">
        <w:rPr>
          <w:rFonts w:asciiTheme="minorHAnsi" w:eastAsia="Times New Roman" w:hAnsiTheme="minorHAnsi"/>
          <w:bCs/>
          <w:color w:val="000000"/>
          <w:sz w:val="20"/>
          <w:szCs w:val="20"/>
        </w:rPr>
        <w:t>at the August 2022</w:t>
      </w:r>
      <w:r w:rsidR="00743676" w:rsidRPr="00CB3A35">
        <w:rPr>
          <w:rFonts w:asciiTheme="minorHAnsi" w:eastAsia="Times New Roman" w:hAnsiTheme="minorHAnsi"/>
          <w:bCs/>
          <w:color w:val="000000"/>
          <w:sz w:val="20"/>
          <w:szCs w:val="20"/>
        </w:rPr>
        <w:t xml:space="preserve"> NMTFC Meeting</w:t>
      </w:r>
    </w:p>
    <w:p w14:paraId="16779F12" w14:textId="7969570C" w:rsidR="00315B5E" w:rsidRPr="0052198F" w:rsidRDefault="00315B5E" w:rsidP="006C566D">
      <w:pPr>
        <w:pStyle w:val="NormalWeb"/>
        <w:jc w:val="center"/>
        <w:rPr>
          <w:rFonts w:asciiTheme="minorHAnsi" w:eastAsia="Times New Roman" w:hAnsiTheme="minorHAnsi"/>
          <w:b/>
          <w:color w:val="000000"/>
          <w:sz w:val="36"/>
          <w:szCs w:val="36"/>
        </w:rPr>
      </w:pPr>
      <w:r w:rsidRPr="0052198F">
        <w:rPr>
          <w:rFonts w:asciiTheme="minorHAnsi" w:eastAsia="Times New Roman" w:hAnsiTheme="minorHAnsi"/>
          <w:b/>
          <w:color w:val="000000"/>
          <w:sz w:val="36"/>
          <w:szCs w:val="36"/>
        </w:rPr>
        <w:t>$10.00 Each</w:t>
      </w:r>
    </w:p>
    <w:p w14:paraId="1F75B69E" w14:textId="7836DB7A"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To purchase your 2022 Raffle ticket(s) send a letter and check (payable to NMTFC) to:</w:t>
      </w:r>
    </w:p>
    <w:p w14:paraId="3084CD8F" w14:textId="4C3C126F"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Doug Boykin</w:t>
      </w:r>
    </w:p>
    <w:p w14:paraId="379C0890" w14:textId="71CB13E1"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1118 Hope Farms Road</w:t>
      </w:r>
    </w:p>
    <w:p w14:paraId="16C6A53D" w14:textId="0F0D3327"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Socorro, NM 87801</w:t>
      </w:r>
    </w:p>
    <w:p w14:paraId="291322B4" w14:textId="6156BAB5" w:rsidR="00315B5E" w:rsidRPr="00CB3A35" w:rsidRDefault="00EF0B28"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Doug will in</w:t>
      </w:r>
      <w:r w:rsidR="0052198F">
        <w:rPr>
          <w:rFonts w:asciiTheme="minorHAnsi" w:eastAsia="Times New Roman" w:hAnsiTheme="minorHAnsi"/>
          <w:bCs/>
          <w:color w:val="000000"/>
          <w:sz w:val="20"/>
          <w:szCs w:val="20"/>
        </w:rPr>
        <w:t xml:space="preserve"> </w:t>
      </w:r>
      <w:r>
        <w:rPr>
          <w:rFonts w:asciiTheme="minorHAnsi" w:eastAsia="Times New Roman" w:hAnsiTheme="minorHAnsi"/>
          <w:bCs/>
          <w:color w:val="000000"/>
          <w:sz w:val="20"/>
          <w:szCs w:val="20"/>
        </w:rPr>
        <w:t>turn send you your numbered 2022 Raffle ticket stub(s)</w:t>
      </w:r>
    </w:p>
    <w:p w14:paraId="6E3268D7" w14:textId="4F262FA5" w:rsidR="003260D4" w:rsidRPr="004C3319" w:rsidRDefault="003260D4" w:rsidP="006C566D">
      <w:pPr>
        <w:pStyle w:val="NormalWeb"/>
        <w:jc w:val="center"/>
        <w:rPr>
          <w:rFonts w:asciiTheme="minorHAnsi" w:eastAsia="Times New Roman" w:hAnsiTheme="minorHAnsi"/>
          <w:bCs/>
          <w:color w:val="000000"/>
        </w:rPr>
      </w:pPr>
    </w:p>
    <w:p w14:paraId="30C9238F" w14:textId="0DA9A43B"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C53D951">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28"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" filled="f" stroked="f">
                <v:textbox style="mso-fit-shape-to-text:t">
                  <w:txbxContent>
                    <w:p w14:paraId="49FBEE57" w14:textId="77777777" w:rsidR="0070296B" w:rsidRDefault="0070296B" w:rsidP="0070296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29"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fa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icVj3WjZQnnEaR10&#10;QvCWr2osvWY+vDCHzOMcqObwjIdU0BQU+hslFbhff7PHeCQEvZQ0qKSCGpQ6Jeq7QaLuRpNJFF56&#10;TKY3Y3y4a8/22mP2+gFQqiPcGsvTNcYHdbpKB/oNJb+MNdHFDMfKBQ2n60Po1I0rw8VymYJQapaF&#10;tdlYfqI4wvravjFne+wDkvYEJ8Wx/AMFXWzE3NvlPiARiZ8Lpj34KNPEcL9ScQ+u3ynqsviL3wA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mfmfaHwIAAEAEAAAOAAAAAAAAAAAAAAAAAC4CAABkcnMvZTJvRG9jLnhtbFBLAQItABQA&#10;BgAIAAAAIQAJVu3x2AAAAAMBAAAPAAAAAAAAAAAAAAAAAHkEAABkcnMvZG93bnJldi54bWxQSwUG&#10;AAAAAAQABADzAAAAfgUAAAAA&#10;" filled="f" stroked="f">
                <v:textbox style="mso-fit-shape-to-text:t">
                  <w:txbxContent>
                    <w:p w14:paraId="60F35E17" w14:textId="77777777" w:rsidR="0070296B" w:rsidRDefault="0070296B" w:rsidP="0070296B"/>
                  </w:txbxContent>
                </v:textbox>
              </v:shape>
            </w:pict>
          </mc:Fallback>
        </mc:AlternateContent>
      </w:r>
      <w:r w:rsidR="0052198F">
        <w:rPr>
          <w:rFonts w:asciiTheme="minorHAnsi" w:eastAsia="Times New Roman" w:hAnsiTheme="minorHAnsi"/>
          <w:b/>
          <w:color w:val="000000"/>
          <w:sz w:val="28"/>
          <w:szCs w:val="28"/>
        </w:rPr>
        <w:t xml:space="preserve">2) </w: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0"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6C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TiPR0bKF8ojj&#10;OuiU4C1fKSy9Zj68MIfU4yAo5/CMh9TQFBT6GyUVuF9/s8d4ZAS9lDQopYIa1Dol+rtBpmajySQq&#10;Lz0m09sxPty1Z3vtMfv6AVCrI1wby9M1xgd9ukoH9RtqfhlroosZjpULGk7Xh9DJG3eGi+UyBaHW&#10;LAtrs7H8xHGE9bV9Y8722Adk7QlOkmP5Bwq62A7z5T6AVImfC6Y9+KjTRFu/U3ERrt8p6rL5i98A&#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fcK6CIAIAAEEEAAAOAAAAAAAAAAAAAAAAAC4CAABkcnMvZTJvRG9jLnhtbFBL&#10;AQItABQABgAIAAAAIQAbyOVS3QAAAAYBAAAPAAAAAAAAAAAAAAAAAHoEAABkcnMvZG93bnJldi54&#10;bWxQSwUGAAAAAAQABADzAAAAhAUAAAAA&#10;" filled="f" stroked="f">
                <v:textbox>
                  <w:txbxContent>
                    <w:p w14:paraId="736D7411" w14:textId="77777777" w:rsidR="0070296B" w:rsidRDefault="0070296B" w:rsidP="0070296B"/>
                  </w:txbxContent>
                </v:textbox>
              </v:shape>
            </w:pict>
          </mc:Fallback>
        </mc:AlternateContent>
      </w:r>
      <w:bookmarkStart w:id="2" w:name="_Hlk46393759"/>
      <w:r w:rsidR="001369C8">
        <w:rPr>
          <w:rFonts w:asciiTheme="minorHAnsi" w:eastAsia="Times New Roman" w:hAnsiTheme="minorHAnsi"/>
          <w:b/>
          <w:color w:val="000000"/>
          <w:sz w:val="28"/>
          <w:szCs w:val="28"/>
        </w:rPr>
        <w:t>S</w:t>
      </w:r>
    </w:p>
    <w:p w14:paraId="766CB69F" w14:textId="5E3940F5" w:rsidR="00E356C9" w:rsidRDefault="0070296B" w:rsidP="000177E0">
      <w:pPr>
        <w:pStyle w:val="NormalWeb"/>
        <w:rPr>
          <w:rFonts w:asciiTheme="minorHAnsi" w:eastAsia="Times New Roman" w:hAnsiTheme="minorHAnsi"/>
          <w:b/>
          <w:color w:val="000000"/>
          <w:sz w:val="28"/>
          <w:szCs w:val="28"/>
        </w:rPr>
      </w:pPr>
      <w:r>
        <w:rPr>
          <w:rFonts w:asciiTheme="minorHAnsi" w:eastAsia="Times New Roman" w:hAnsiTheme="minorHAnsi"/>
          <w:bCs/>
          <w:color w:val="000000"/>
        </w:rPr>
        <w:t>All Tree Farmers are invited and encouraged to take part in our</w:t>
      </w:r>
      <w:r w:rsidR="00901AA3">
        <w:rPr>
          <w:rFonts w:asciiTheme="minorHAnsi" w:eastAsia="Times New Roman" w:hAnsiTheme="minorHAnsi"/>
          <w:bCs/>
          <w:color w:val="000000"/>
        </w:rPr>
        <w:t xml:space="preserve"> </w:t>
      </w:r>
      <w:r w:rsidR="009A3E04">
        <w:rPr>
          <w:rFonts w:asciiTheme="minorHAnsi" w:eastAsia="Times New Roman" w:hAnsiTheme="minorHAnsi"/>
          <w:bCs/>
          <w:color w:val="000000"/>
        </w:rPr>
        <w:t>2</w:t>
      </w:r>
      <w:r w:rsidR="009A3E04" w:rsidRPr="009A3E04">
        <w:rPr>
          <w:rFonts w:asciiTheme="minorHAnsi" w:eastAsia="Times New Roman" w:hAnsiTheme="minorHAnsi"/>
          <w:bCs/>
          <w:color w:val="000000"/>
          <w:vertAlign w:val="superscript"/>
        </w:rPr>
        <w:t>nd</w:t>
      </w:r>
      <w:r w:rsidR="009A3E04">
        <w:rPr>
          <w:rFonts w:asciiTheme="minorHAnsi" w:eastAsia="Times New Roman" w:hAnsiTheme="minorHAnsi"/>
          <w:bCs/>
          <w:color w:val="000000"/>
        </w:rPr>
        <w:t xml:space="preserve"> </w:t>
      </w:r>
      <w:r w:rsidR="00901AA3">
        <w:rPr>
          <w:rFonts w:asciiTheme="minorHAnsi" w:eastAsia="Times New Roman" w:hAnsiTheme="minorHAnsi"/>
          <w:bCs/>
          <w:color w:val="000000"/>
        </w:rPr>
        <w:t>Ne</w:t>
      </w:r>
      <w:r>
        <w:rPr>
          <w:rFonts w:asciiTheme="minorHAnsi" w:eastAsia="Times New Roman" w:hAnsiTheme="minorHAnsi"/>
          <w:bCs/>
          <w:color w:val="000000"/>
        </w:rPr>
        <w:t>w Mexico Tree Farm Committee Meeting</w:t>
      </w:r>
      <w:r w:rsidR="00B50797">
        <w:rPr>
          <w:rFonts w:asciiTheme="minorHAnsi" w:eastAsia="Times New Roman" w:hAnsiTheme="minorHAnsi"/>
          <w:bCs/>
          <w:color w:val="000000"/>
        </w:rPr>
        <w:t xml:space="preserve"> of the year (three held annually). </w:t>
      </w:r>
      <w:r w:rsidR="003E32D2">
        <w:rPr>
          <w:rFonts w:asciiTheme="minorHAnsi" w:eastAsia="Times New Roman" w:hAnsiTheme="minorHAnsi"/>
          <w:bCs/>
          <w:color w:val="000000"/>
        </w:rPr>
        <w:t xml:space="preserve"> </w:t>
      </w:r>
      <w:r w:rsidR="00B50797">
        <w:rPr>
          <w:rFonts w:asciiTheme="minorHAnsi" w:eastAsia="Times New Roman" w:hAnsiTheme="minorHAnsi"/>
          <w:bCs/>
          <w:color w:val="000000"/>
        </w:rPr>
        <w:t xml:space="preserve">Please join us </w:t>
      </w:r>
      <w:r w:rsidR="003A01DC">
        <w:rPr>
          <w:rFonts w:asciiTheme="minorHAnsi" w:eastAsia="Times New Roman" w:hAnsiTheme="minorHAnsi"/>
          <w:bCs/>
          <w:color w:val="000000"/>
        </w:rPr>
        <w:t xml:space="preserve">in </w:t>
      </w:r>
      <w:r w:rsidR="00197227">
        <w:rPr>
          <w:rFonts w:asciiTheme="minorHAnsi" w:eastAsia="Times New Roman" w:hAnsiTheme="minorHAnsi"/>
          <w:bCs/>
          <w:color w:val="000000"/>
        </w:rPr>
        <w:t>August 2022 and</w:t>
      </w:r>
      <w:r w:rsidR="003452B9">
        <w:rPr>
          <w:rFonts w:asciiTheme="minorHAnsi" w:eastAsia="Times New Roman" w:hAnsiTheme="minorHAnsi"/>
          <w:bCs/>
          <w:color w:val="000000"/>
        </w:rPr>
        <w:t xml:space="preserve"> hear what other tree farmers have been up to and share your tree farm accomplishments with the group.  We look forward to visiting with you. </w:t>
      </w:r>
      <w:r w:rsidR="000E030D">
        <w:rPr>
          <w:rFonts w:asciiTheme="minorHAnsi" w:eastAsia="Times New Roman" w:hAnsiTheme="minorHAnsi"/>
          <w:bCs/>
          <w:color w:val="000000"/>
        </w:rPr>
        <w:t xml:space="preserve"> I</w:t>
      </w:r>
      <w:r>
        <w:rPr>
          <w:rFonts w:asciiTheme="minorHAnsi" w:eastAsia="Times New Roman" w:hAnsiTheme="minorHAnsi"/>
          <w:bCs/>
          <w:color w:val="000000"/>
        </w:rPr>
        <w:t xml:space="preserve">f you have any questions, please contact Arnie </w:t>
      </w:r>
      <w:proofErr w:type="spellStart"/>
      <w:r>
        <w:rPr>
          <w:rFonts w:asciiTheme="minorHAnsi" w:eastAsia="Times New Roman" w:hAnsiTheme="minorHAnsi"/>
          <w:bCs/>
          <w:color w:val="000000"/>
        </w:rPr>
        <w:t>Friedt</w:t>
      </w:r>
      <w:proofErr w:type="spellEnd"/>
      <w:r>
        <w:rPr>
          <w:rFonts w:asciiTheme="minorHAnsi" w:eastAsia="Times New Roman" w:hAnsiTheme="minorHAnsi"/>
          <w:bCs/>
          <w:color w:val="000000"/>
        </w:rPr>
        <w:t xml:space="preserve"> at </w:t>
      </w:r>
      <w:hyperlink r:id="rId23" w:history="1">
        <w:r>
          <w:rPr>
            <w:rStyle w:val="Hyperlink"/>
            <w:rFonts w:asciiTheme="minorHAnsi" w:eastAsia="Times New Roman" w:hAnsiTheme="minorHAnsi"/>
            <w:bCs/>
          </w:rPr>
          <w:t>arnie.friedt@state.nm.us</w:t>
        </w:r>
      </w:hyperlink>
      <w:r>
        <w:rPr>
          <w:rFonts w:asciiTheme="minorHAnsi" w:eastAsia="Times New Roman" w:hAnsiTheme="minorHAnsi"/>
          <w:bCs/>
          <w:color w:val="000000"/>
        </w:rPr>
        <w:t xml:space="preserve"> </w:t>
      </w:r>
      <w:r>
        <w:rPr>
          <w:rFonts w:asciiTheme="minorHAnsi" w:eastAsia="Times New Roman" w:hAnsiTheme="minorHAnsi"/>
          <w:b/>
          <w:color w:val="000000"/>
        </w:rPr>
        <w:t xml:space="preserve"> </w:t>
      </w:r>
      <w:r>
        <w:rPr>
          <w:rFonts w:asciiTheme="minorHAnsi" w:eastAsia="Times New Roman" w:hAnsiTheme="minorHAnsi"/>
          <w:b/>
          <w:color w:val="000000"/>
          <w:sz w:val="28"/>
          <w:szCs w:val="28"/>
        </w:rPr>
        <w:t xml:space="preserve"> </w:t>
      </w:r>
      <w:bookmarkEnd w:id="2"/>
    </w:p>
    <w:p w14:paraId="511E7971" w14:textId="28599436" w:rsidR="005D7006" w:rsidRPr="00914263" w:rsidRDefault="005D7006" w:rsidP="000177E0">
      <w:pPr>
        <w:pStyle w:val="NormalWeb"/>
        <w:rPr>
          <w:rFonts w:asciiTheme="minorHAnsi" w:eastAsia="Times New Roman" w:hAnsiTheme="minorHAnsi"/>
          <w:b/>
          <w:color w:val="000000"/>
        </w:rPr>
      </w:pPr>
    </w:p>
    <w:p w14:paraId="75BEE3FB" w14:textId="5478C159" w:rsidR="00391EBD" w:rsidRDefault="000E030D" w:rsidP="00391EBD">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01248" behindDoc="0" locked="0" layoutInCell="1" allowOverlap="1" wp14:anchorId="59F5E5C3" wp14:editId="52E5F5E9">
                <wp:simplePos x="0" y="0"/>
                <wp:positionH relativeFrom="column">
                  <wp:posOffset>0</wp:posOffset>
                </wp:positionH>
                <wp:positionV relativeFrom="paragraph">
                  <wp:posOffset>5715</wp:posOffset>
                </wp:positionV>
                <wp:extent cx="264795" cy="42608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053F34A"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5E5C3" id="Text Box 2" o:spid="_x0000_s1031" type="#_x0000_t202" style="position:absolute;margin-left:0;margin-top:.45pt;width:20.85pt;height:33.5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k4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WdBZrBstWyiPOK2D&#10;Tgje8lWNpdfMhxfmkHmcA9UcnvGQCpqCQn+jpAL362/2GI+EoJeSBpVUUINSp0R9N0jU3WgyicJL&#10;j8n0ZowPd+3ZXnvMXj8ASnWEW2N5usb4oE5X6UC/oeSXsSa6mOFYuaDhdH0InbpxZbhYLlMQSs2y&#10;sDYby08UR1hf2zfmbI99QNKe4KQ4ln+goIuNmHu73AckIvFzwbQHH2WaGO5XKu7B9TtFXRZ/8Rs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fMtk4HwIAAEAEAAAOAAAAAAAAAAAAAAAAAC4CAABkcnMvZTJvRG9jLnhtbFBLAQItABQA&#10;BgAIAAAAIQAJVu3x2AAAAAMBAAAPAAAAAAAAAAAAAAAAAHkEAABkcnMvZG93bnJldi54bWxQSwUG&#10;AAAAAAQABADzAAAAfgUAAAAA&#10;" filled="f" stroked="f">
                <v:textbox style="mso-fit-shape-to-text:t">
                  <w:txbxContent>
                    <w:p w14:paraId="5053F34A" w14:textId="77777777" w:rsidR="000E030D" w:rsidRDefault="000E030D" w:rsidP="000E030D"/>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3DAA6BB" wp14:editId="363B278E">
                <wp:simplePos x="0" y="0"/>
                <wp:positionH relativeFrom="column">
                  <wp:posOffset>0</wp:posOffset>
                </wp:positionH>
                <wp:positionV relativeFrom="paragraph">
                  <wp:posOffset>5715</wp:posOffset>
                </wp:positionV>
                <wp:extent cx="264795" cy="42608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8D17121"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AA6BB" id="Text Box 5" o:spid="_x0000_s1032" type="#_x0000_t202" style="position:absolute;margin-left:0;margin-top:.45pt;width:20.85pt;height:33.5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jlz6kHwIAAEAEAAAOAAAAAAAAAAAAAAAAAC4CAABkcnMvZTJvRG9jLnhtbFBLAQItABQA&#10;BgAIAAAAIQAJVu3x2AAAAAMBAAAPAAAAAAAAAAAAAAAAAHkEAABkcnMvZG93bnJldi54bWxQSwUG&#10;AAAAAAQABADzAAAAfgUAAAAA&#10;" filled="f" stroked="f">
                <v:textbox style="mso-fit-shape-to-text:t">
                  <w:txbxContent>
                    <w:p w14:paraId="58D17121" w14:textId="77777777" w:rsidR="000E030D" w:rsidRDefault="000E030D" w:rsidP="000E030D"/>
                  </w:txbxContent>
                </v:textbox>
              </v:shape>
            </w:pict>
          </mc:Fallback>
        </mc:AlternateContent>
      </w:r>
      <w:r>
        <w:rPr>
          <w:rFonts w:asciiTheme="minorHAnsi" w:eastAsia="Times New Roman" w:hAnsiTheme="minorHAnsi"/>
          <w:b/>
          <w:color w:val="000000"/>
          <w:sz w:val="28"/>
          <w:szCs w:val="28"/>
        </w:rPr>
        <w:t xml:space="preserve">3) </w:t>
      </w:r>
      <w:r w:rsidR="00391EBD">
        <w:rPr>
          <w:rFonts w:asciiTheme="minorHAnsi" w:eastAsia="Times New Roman" w:hAnsiTheme="minorHAnsi"/>
          <w:b/>
          <w:color w:val="000000"/>
          <w:sz w:val="28"/>
          <w:szCs w:val="28"/>
        </w:rPr>
        <w:t>EQUIPMENT FOR SALE</w:t>
      </w:r>
      <w:r>
        <w:rPr>
          <w:noProof/>
        </w:rPr>
        <mc:AlternateContent>
          <mc:Choice Requires="wps">
            <w:drawing>
              <wp:anchor distT="0" distB="0" distL="114300" distR="114300" simplePos="0" relativeHeight="251700224" behindDoc="0" locked="0" layoutInCell="1" allowOverlap="1" wp14:anchorId="16694157" wp14:editId="5EFC5668">
                <wp:simplePos x="0" y="0"/>
                <wp:positionH relativeFrom="column">
                  <wp:posOffset>0</wp:posOffset>
                </wp:positionH>
                <wp:positionV relativeFrom="paragraph">
                  <wp:posOffset>125095</wp:posOffset>
                </wp:positionV>
                <wp:extent cx="264795" cy="1098550"/>
                <wp:effectExtent l="0" t="0" r="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428F9893"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694157" id="Text Box 10" o:spid="_x0000_s1033" type="#_x0000_t202" style="position:absolute;margin-left:0;margin-top:9.85pt;width:20.85pt;height:86.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188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3kWio2UL5RHH&#10;ddApwVu+Ulh6zXx4YQ6px0FQzuEZD6mhKSj0N0oqcL/+Zo/xyAh6KWlQSgU1qHVK9HeDTM1Gk0lU&#10;XnpMprdjfLhrz/baY/b1A6BWR7g2lqdrjA/6dJUO6jfU/DLWRBczHCsXNJyuD6GTN+4MF8tlCkKt&#10;WRbWZmP5ieMI62v7xpztsQ/I2hOcJMfyDxR0sR3my30AqRI/F0x78FGnibZ+p+IiXL9T1GXzF78B&#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C2d188IAIAAEEEAAAOAAAAAAAAAAAAAAAAAC4CAABkcnMvZTJvRG9jLnhtbFBL&#10;AQItABQABgAIAAAAIQAbyOVS3QAAAAYBAAAPAAAAAAAAAAAAAAAAAHoEAABkcnMvZG93bnJldi54&#10;bWxQSwUGAAAAAAQABADzAAAAhAUAAAAA&#10;" filled="f" stroked="f">
                <v:textbox>
                  <w:txbxContent>
                    <w:p w14:paraId="428F9893" w14:textId="77777777" w:rsidR="000E030D" w:rsidRDefault="000E030D" w:rsidP="000E030D"/>
                  </w:txbxContent>
                </v:textbox>
              </v:shape>
            </w:pict>
          </mc:Fallback>
        </mc:AlternateContent>
      </w:r>
    </w:p>
    <w:p w14:paraId="778ECDF9" w14:textId="3AE406FC" w:rsidR="00DB09CC" w:rsidRDefault="00DB09CC" w:rsidP="00391EBD">
      <w:pPr>
        <w:pStyle w:val="NormalWeb"/>
        <w:rPr>
          <w:rFonts w:asciiTheme="minorHAnsi" w:hAnsiTheme="minorHAnsi" w:cstheme="minorHAnsi"/>
          <w:color w:val="000000"/>
        </w:rPr>
      </w:pPr>
      <w:r w:rsidRPr="00391EBD">
        <w:rPr>
          <w:rFonts w:asciiTheme="minorHAnsi" w:hAnsiTheme="minorHAnsi" w:cstheme="minorHAnsi"/>
          <w:color w:val="000000"/>
        </w:rPr>
        <w:t>Brand new aerator for a Multi-Flo Wastewater Treatment System.</w:t>
      </w:r>
      <w:r w:rsidR="00E46713">
        <w:rPr>
          <w:rFonts w:asciiTheme="minorHAnsi" w:hAnsiTheme="minorHAnsi" w:cstheme="minorHAnsi"/>
          <w:color w:val="000000"/>
        </w:rPr>
        <w:t xml:space="preserve">  </w:t>
      </w:r>
      <w:r w:rsidRPr="00391EBD">
        <w:rPr>
          <w:rFonts w:asciiTheme="minorHAnsi" w:hAnsiTheme="minorHAnsi" w:cstheme="minorHAnsi"/>
          <w:color w:val="000000"/>
        </w:rPr>
        <w:t>Great to have as a backup if you don’t need it now.  Priced at $350</w:t>
      </w:r>
      <w:r w:rsidR="00E46713">
        <w:rPr>
          <w:rFonts w:asciiTheme="minorHAnsi" w:hAnsiTheme="minorHAnsi" w:cstheme="minorHAnsi"/>
          <w:color w:val="000000"/>
        </w:rPr>
        <w:t>.00</w:t>
      </w:r>
      <w:r w:rsidRPr="00391EBD">
        <w:rPr>
          <w:rFonts w:asciiTheme="minorHAnsi" w:hAnsiTheme="minorHAnsi" w:cstheme="minorHAnsi"/>
          <w:color w:val="000000"/>
        </w:rPr>
        <w:t xml:space="preserve"> which is about half price.  Contact Duane </w:t>
      </w:r>
      <w:proofErr w:type="spellStart"/>
      <w:r w:rsidRPr="00391EBD">
        <w:rPr>
          <w:rFonts w:asciiTheme="minorHAnsi" w:hAnsiTheme="minorHAnsi" w:cstheme="minorHAnsi"/>
          <w:color w:val="000000"/>
        </w:rPr>
        <w:t>Trythall</w:t>
      </w:r>
      <w:proofErr w:type="spellEnd"/>
      <w:r w:rsidRPr="00391EBD">
        <w:rPr>
          <w:rFonts w:asciiTheme="minorHAnsi" w:hAnsiTheme="minorHAnsi" w:cstheme="minorHAnsi"/>
          <w:color w:val="000000"/>
        </w:rPr>
        <w:t xml:space="preserve"> at </w:t>
      </w:r>
      <w:hyperlink r:id="rId24" w:history="1">
        <w:r w:rsidRPr="00391EBD">
          <w:rPr>
            <w:rStyle w:val="Hyperlink"/>
            <w:rFonts w:asciiTheme="minorHAnsi" w:hAnsiTheme="minorHAnsi" w:cstheme="minorHAnsi"/>
          </w:rPr>
          <w:t>DTrythall1@outlook.com</w:t>
        </w:r>
      </w:hyperlink>
      <w:r w:rsidRPr="00391EBD">
        <w:rPr>
          <w:rFonts w:asciiTheme="minorHAnsi" w:hAnsiTheme="minorHAnsi" w:cstheme="minorHAnsi"/>
          <w:color w:val="000000"/>
        </w:rPr>
        <w:t xml:space="preserve"> or 505-821-1319.</w:t>
      </w:r>
    </w:p>
    <w:p w14:paraId="637E58B2" w14:textId="011D924A" w:rsidR="00C4596A" w:rsidRDefault="00C4596A" w:rsidP="00391EBD">
      <w:pPr>
        <w:pStyle w:val="NormalWeb"/>
        <w:rPr>
          <w:rFonts w:asciiTheme="minorHAnsi" w:hAnsiTheme="minorHAnsi" w:cstheme="minorHAnsi"/>
          <w:color w:val="000000"/>
        </w:rPr>
      </w:pPr>
    </w:p>
    <w:p w14:paraId="3C43C863" w14:textId="6AC9723A" w:rsidR="00C4596A" w:rsidRDefault="00C4596A" w:rsidP="00C4596A">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10464" behindDoc="0" locked="0" layoutInCell="1" allowOverlap="1" wp14:anchorId="0F6B55EF" wp14:editId="450412AF">
                <wp:simplePos x="0" y="0"/>
                <wp:positionH relativeFrom="column">
                  <wp:posOffset>0</wp:posOffset>
                </wp:positionH>
                <wp:positionV relativeFrom="paragraph">
                  <wp:posOffset>5715</wp:posOffset>
                </wp:positionV>
                <wp:extent cx="264795" cy="426085"/>
                <wp:effectExtent l="0" t="0" r="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4B054F4"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B55EF" id="Text Box 19" o:spid="_x0000_s1034" type="#_x0000_t202" style="position:absolute;margin-left:0;margin-top:.45pt;width:20.85pt;height:33.55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DPeZZkHwIAAEAEAAAOAAAAAAAAAAAAAAAAAC4CAABkcnMvZTJvRG9jLnhtbFBLAQItABQA&#10;BgAIAAAAIQAJVu3x2AAAAAMBAAAPAAAAAAAAAAAAAAAAAHkEAABkcnMvZG93bnJldi54bWxQSwUG&#10;AAAAAAQABADzAAAAfgUAAAAA&#10;" filled="f" stroked="f">
                <v:textbox style="mso-fit-shape-to-text:t">
                  <w:txbxContent>
                    <w:p w14:paraId="54B054F4" w14:textId="77777777" w:rsidR="00C4596A" w:rsidRDefault="00C4596A" w:rsidP="00C4596A"/>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74C13C59" wp14:editId="34350D8E">
                <wp:simplePos x="0" y="0"/>
                <wp:positionH relativeFrom="column">
                  <wp:posOffset>0</wp:posOffset>
                </wp:positionH>
                <wp:positionV relativeFrom="paragraph">
                  <wp:posOffset>5715</wp:posOffset>
                </wp:positionV>
                <wp:extent cx="264795" cy="42608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0BB80410"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13C59" id="Text Box 21" o:spid="_x0000_s1035" type="#_x0000_t202" style="position:absolute;margin-left:0;margin-top:.45pt;width:20.85pt;height:33.5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2yHwIAAEE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iWMloqNpC+URx3XQ&#10;KcFbvqqx9pr58MIcUo+DoJzDMx5SQVNQ6G+UVOB+/c0e45ER9FLSoJQKalDrlKjvBpm6G00mUXnp&#10;MZnejPHhrj3ba4/Z6wdArY5wbSxP1xgf1OkqHeg31Pwy1kQXMxwrFzScrg+hkzfuDBfLZQpCrVkW&#10;1mZj+YnjiOtr+8ac7cEPyNoTnCTH8g8cdLERdG+X+4BMJIIumPboo04Txf1OxUW4fqeoy+YvfgM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BIny2yHwIAAEEEAAAOAAAAAAAAAAAAAAAAAC4CAABkcnMvZTJvRG9jLnhtbFBLAQItABQA&#10;BgAIAAAAIQAJVu3x2AAAAAMBAAAPAAAAAAAAAAAAAAAAAHkEAABkcnMvZG93bnJldi54bWxQSwUG&#10;AAAAAAQABADzAAAAfgUAAAAA&#10;" filled="f" stroked="f">
                <v:textbox style="mso-fit-shape-to-text:t">
                  <w:txbxContent>
                    <w:p w14:paraId="0BB80410" w14:textId="77777777" w:rsidR="00C4596A" w:rsidRDefault="00C4596A" w:rsidP="00C4596A"/>
                  </w:txbxContent>
                </v:textbox>
              </v:shape>
            </w:pict>
          </mc:Fallback>
        </mc:AlternateContent>
      </w:r>
      <w:r>
        <w:rPr>
          <w:rFonts w:asciiTheme="minorHAnsi" w:eastAsia="Times New Roman" w:hAnsiTheme="minorHAnsi"/>
          <w:b/>
          <w:color w:val="000000"/>
          <w:sz w:val="28"/>
          <w:szCs w:val="28"/>
        </w:rPr>
        <w:t>4) E-MAIL INSTEAD OF SNAIL MAIL</w:t>
      </w:r>
      <w:r>
        <w:rPr>
          <w:noProof/>
        </w:rPr>
        <mc:AlternateContent>
          <mc:Choice Requires="wps">
            <w:drawing>
              <wp:anchor distT="0" distB="0" distL="114300" distR="114300" simplePos="0" relativeHeight="251709440" behindDoc="0" locked="0" layoutInCell="1" allowOverlap="1" wp14:anchorId="7255D7BA" wp14:editId="6241DDEC">
                <wp:simplePos x="0" y="0"/>
                <wp:positionH relativeFrom="column">
                  <wp:posOffset>0</wp:posOffset>
                </wp:positionH>
                <wp:positionV relativeFrom="paragraph">
                  <wp:posOffset>125095</wp:posOffset>
                </wp:positionV>
                <wp:extent cx="264795" cy="1098550"/>
                <wp:effectExtent l="0" t="0" r="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384BBAF6"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55D7BA" id="Text Box 22" o:spid="_x0000_s1036" type="#_x0000_t202" style="position:absolute;margin-left:0;margin-top:9.85pt;width:20.85pt;height:86.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&#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YgR33IAIAAEIEAAAOAAAAAAAAAAAAAAAAAC4CAABkcnMvZTJvRG9jLnhtbFBL&#10;AQItABQABgAIAAAAIQAbyOVS3QAAAAYBAAAPAAAAAAAAAAAAAAAAAHoEAABkcnMvZG93bnJldi54&#10;bWxQSwUGAAAAAAQABADzAAAAhAUAAAAA&#10;" filled="f" stroked="f">
                <v:textbox>
                  <w:txbxContent>
                    <w:p w14:paraId="384BBAF6" w14:textId="77777777" w:rsidR="00C4596A" w:rsidRDefault="00C4596A" w:rsidP="00C4596A"/>
                  </w:txbxContent>
                </v:textbox>
              </v:shape>
            </w:pict>
          </mc:Fallback>
        </mc:AlternateContent>
      </w:r>
    </w:p>
    <w:p w14:paraId="294298DE" w14:textId="6E90E1A1" w:rsidR="00DB09CC" w:rsidRDefault="00C4596A" w:rsidP="000177E0">
      <w:pPr>
        <w:pStyle w:val="NormalWeb"/>
        <w:rPr>
          <w:rFonts w:asciiTheme="minorHAnsi" w:hAnsiTheme="minorHAnsi" w:cstheme="minorHAnsi"/>
          <w:color w:val="000000"/>
        </w:rPr>
      </w:pPr>
      <w:r>
        <w:rPr>
          <w:rFonts w:asciiTheme="minorHAnsi" w:hAnsiTheme="minorHAnsi" w:cstheme="minorHAnsi"/>
          <w:color w:val="000000"/>
        </w:rPr>
        <w:t>Would</w:t>
      </w:r>
      <w:r w:rsidR="00534925">
        <w:rPr>
          <w:rFonts w:asciiTheme="minorHAnsi" w:hAnsiTheme="minorHAnsi" w:cstheme="minorHAnsi"/>
          <w:color w:val="000000"/>
        </w:rPr>
        <w:t xml:space="preserve"> you prefer to receive your Tree Farm Bulletin by e-mail instead of snail mail?  Is so, contact </w:t>
      </w:r>
      <w:r w:rsidR="00B05D0D">
        <w:rPr>
          <w:rFonts w:asciiTheme="minorHAnsi" w:hAnsiTheme="minorHAnsi" w:cstheme="minorHAnsi"/>
          <w:color w:val="000000"/>
        </w:rPr>
        <w:t xml:space="preserve">Arnie </w:t>
      </w:r>
      <w:proofErr w:type="spellStart"/>
      <w:r w:rsidR="00B05D0D">
        <w:rPr>
          <w:rFonts w:asciiTheme="minorHAnsi" w:hAnsiTheme="minorHAnsi" w:cstheme="minorHAnsi"/>
          <w:color w:val="000000"/>
        </w:rPr>
        <w:t>Friedt</w:t>
      </w:r>
      <w:proofErr w:type="spellEnd"/>
      <w:r w:rsidR="00B05D0D">
        <w:rPr>
          <w:rFonts w:asciiTheme="minorHAnsi" w:hAnsiTheme="minorHAnsi" w:cstheme="minorHAnsi"/>
          <w:color w:val="000000"/>
        </w:rPr>
        <w:t xml:space="preserve"> at </w:t>
      </w:r>
      <w:hyperlink r:id="rId25" w:history="1">
        <w:r w:rsidR="00B05D0D" w:rsidRPr="006A2773">
          <w:rPr>
            <w:rStyle w:val="Hyperlink"/>
            <w:rFonts w:asciiTheme="minorHAnsi" w:hAnsiTheme="minorHAnsi" w:cstheme="minorHAnsi"/>
          </w:rPr>
          <w:t>arnie.friedt@state.nm.us</w:t>
        </w:r>
      </w:hyperlink>
      <w:r w:rsidR="00B05D0D">
        <w:rPr>
          <w:rFonts w:asciiTheme="minorHAnsi" w:hAnsiTheme="minorHAnsi" w:cstheme="minorHAnsi"/>
          <w:color w:val="000000"/>
        </w:rPr>
        <w:t xml:space="preserve"> and provide h</w:t>
      </w:r>
      <w:r w:rsidR="00AC7CA5">
        <w:rPr>
          <w:rFonts w:asciiTheme="minorHAnsi" w:hAnsiTheme="minorHAnsi" w:cstheme="minorHAnsi"/>
          <w:color w:val="000000"/>
        </w:rPr>
        <w:t>im with your contact information.  By receiving your Tree Farm Bulletin by e-mail our operating costs are reduced.  Thank you for considering this option.</w:t>
      </w:r>
    </w:p>
    <w:p w14:paraId="33C141AD" w14:textId="5D3E84DC" w:rsidR="00952B2F" w:rsidRDefault="00952B2F" w:rsidP="000177E0">
      <w:pPr>
        <w:pStyle w:val="NormalWeb"/>
        <w:rPr>
          <w:rFonts w:asciiTheme="minorHAnsi" w:hAnsiTheme="minorHAnsi" w:cstheme="minorHAnsi"/>
          <w:color w:val="000000"/>
        </w:rPr>
      </w:pPr>
    </w:p>
    <w:p w14:paraId="149407A9" w14:textId="427BC6CF" w:rsidR="00952B2F" w:rsidRDefault="00E5070E" w:rsidP="00952B2F">
      <w:pPr>
        <w:pStyle w:val="NormalWeb"/>
        <w:rPr>
          <w:rFonts w:asciiTheme="minorHAnsi" w:eastAsia="Times New Roman" w:hAnsiTheme="minorHAnsi"/>
          <w:b/>
          <w:color w:val="000000"/>
          <w:sz w:val="28"/>
          <w:szCs w:val="28"/>
        </w:rPr>
      </w:pPr>
      <w:r>
        <w:rPr>
          <w:noProof/>
        </w:rPr>
        <w:drawing>
          <wp:anchor distT="0" distB="0" distL="114300" distR="114300" simplePos="0" relativeHeight="251720704" behindDoc="0" locked="0" layoutInCell="1" allowOverlap="1" wp14:anchorId="52F7CA89" wp14:editId="7E84C90F">
            <wp:simplePos x="0" y="0"/>
            <wp:positionH relativeFrom="column">
              <wp:posOffset>2197100</wp:posOffset>
            </wp:positionH>
            <wp:positionV relativeFrom="paragraph">
              <wp:posOffset>124460</wp:posOffset>
            </wp:positionV>
            <wp:extent cx="4266565" cy="1365250"/>
            <wp:effectExtent l="114300" t="114300" r="133985" b="158750"/>
            <wp:wrapSquare wrapText="bothSides"/>
            <wp:docPr id="1" name="Picture 1" descr="A picture containing text, plan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nt, sig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66565" cy="1365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52B2F">
        <w:rPr>
          <w:noProof/>
        </w:rPr>
        <mc:AlternateContent>
          <mc:Choice Requires="wps">
            <w:drawing>
              <wp:anchor distT="0" distB="0" distL="114300" distR="114300" simplePos="0" relativeHeight="251714560" behindDoc="0" locked="0" layoutInCell="1" allowOverlap="1" wp14:anchorId="49BF4D3B" wp14:editId="60D6663D">
                <wp:simplePos x="0" y="0"/>
                <wp:positionH relativeFrom="column">
                  <wp:posOffset>0</wp:posOffset>
                </wp:positionH>
                <wp:positionV relativeFrom="paragraph">
                  <wp:posOffset>5715</wp:posOffset>
                </wp:positionV>
                <wp:extent cx="264795" cy="426085"/>
                <wp:effectExtent l="0" t="0" r="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2A029CEC" w14:textId="77777777" w:rsidR="00952B2F" w:rsidRDefault="00952B2F" w:rsidP="00952B2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BF4D3B" id="Text Box 14" o:spid="_x0000_s1037" type="#_x0000_t202" style="position:absolute;margin-left:0;margin-top:.45pt;width:20.85pt;height:33.55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" filled="f" stroked="f">
                <v:textbox style="mso-fit-shape-to-text:t">
                  <w:txbxContent>
                    <w:p w14:paraId="2A029CEC" w14:textId="77777777" w:rsidR="00952B2F" w:rsidRDefault="00952B2F" w:rsidP="00952B2F"/>
                  </w:txbxContent>
                </v:textbox>
              </v:shape>
            </w:pict>
          </mc:Fallback>
        </mc:AlternateContent>
      </w:r>
      <w:r w:rsidR="00952B2F">
        <w:rPr>
          <w:noProof/>
        </w:rPr>
        <mc:AlternateContent>
          <mc:Choice Requires="wps">
            <w:drawing>
              <wp:anchor distT="0" distB="0" distL="114300" distR="114300" simplePos="0" relativeHeight="251715584" behindDoc="0" locked="0" layoutInCell="1" allowOverlap="1" wp14:anchorId="42563990" wp14:editId="00EB33F1">
                <wp:simplePos x="0" y="0"/>
                <wp:positionH relativeFrom="column">
                  <wp:posOffset>0</wp:posOffset>
                </wp:positionH>
                <wp:positionV relativeFrom="paragraph">
                  <wp:posOffset>5715</wp:posOffset>
                </wp:positionV>
                <wp:extent cx="264795" cy="426085"/>
                <wp:effectExtent l="0" t="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7048B8BD" w14:textId="77777777" w:rsidR="00952B2F" w:rsidRDefault="00952B2F" w:rsidP="00952B2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563990" id="Text Box 15" o:spid="_x0000_s1038" type="#_x0000_t202" style="position:absolute;margin-left:0;margin-top:.45pt;width:20.85pt;height:33.5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" filled="f" stroked="f">
                <v:textbox style="mso-fit-shape-to-text:t">
                  <w:txbxContent>
                    <w:p w14:paraId="7048B8BD" w14:textId="77777777" w:rsidR="00952B2F" w:rsidRDefault="00952B2F" w:rsidP="00952B2F"/>
                  </w:txbxContent>
                </v:textbox>
              </v:shape>
            </w:pict>
          </mc:Fallback>
        </mc:AlternateContent>
      </w:r>
      <w:r w:rsidR="00952B2F">
        <w:rPr>
          <w:rFonts w:asciiTheme="minorHAnsi" w:eastAsia="Times New Roman" w:hAnsiTheme="minorHAnsi"/>
          <w:b/>
          <w:color w:val="000000"/>
          <w:sz w:val="28"/>
          <w:szCs w:val="28"/>
        </w:rPr>
        <w:t>5) SAVE THE DATE</w:t>
      </w:r>
      <w:r w:rsidR="00952B2F">
        <w:rPr>
          <w:noProof/>
        </w:rPr>
        <mc:AlternateContent>
          <mc:Choice Requires="wps">
            <w:drawing>
              <wp:anchor distT="0" distB="0" distL="114300" distR="114300" simplePos="0" relativeHeight="251713536" behindDoc="0" locked="0" layoutInCell="1" allowOverlap="1" wp14:anchorId="5A3443DF" wp14:editId="221C9902">
                <wp:simplePos x="0" y="0"/>
                <wp:positionH relativeFrom="column">
                  <wp:posOffset>0</wp:posOffset>
                </wp:positionH>
                <wp:positionV relativeFrom="paragraph">
                  <wp:posOffset>125095</wp:posOffset>
                </wp:positionV>
                <wp:extent cx="264795" cy="1098550"/>
                <wp:effectExtent l="0" t="0" r="0" b="63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379E8809" w14:textId="77777777" w:rsidR="00952B2F" w:rsidRDefault="00952B2F" w:rsidP="00952B2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3443DF" id="Text Box 17" o:spid="_x0000_s1039" type="#_x0000_t202" style="position:absolute;margin-left:0;margin-top:9.85pt;width:20.85pt;height:86.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&#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Xuvd1IAIAAEIEAAAOAAAAAAAAAAAAAAAAAC4CAABkcnMvZTJvRG9jLnhtbFBL&#10;AQItABQABgAIAAAAIQAbyOVS3QAAAAYBAAAPAAAAAAAAAAAAAAAAAHoEAABkcnMvZG93bnJldi54&#10;bWxQSwUGAAAAAAQABADzAAAAhAUAAAAA&#10;" filled="f" stroked="f">
                <v:textbox>
                  <w:txbxContent>
                    <w:p w14:paraId="379E8809" w14:textId="77777777" w:rsidR="00952B2F" w:rsidRDefault="00952B2F" w:rsidP="00952B2F"/>
                  </w:txbxContent>
                </v:textbox>
              </v:shape>
            </w:pict>
          </mc:Fallback>
        </mc:AlternateContent>
      </w:r>
    </w:p>
    <w:p w14:paraId="03F35B4F" w14:textId="73064667" w:rsidR="00952B2F" w:rsidRDefault="00952B2F" w:rsidP="00952B2F">
      <w:pPr>
        <w:pStyle w:val="NormalWeb"/>
        <w:rPr>
          <w:rFonts w:asciiTheme="minorHAnsi" w:eastAsia="Times New Roman" w:hAnsiTheme="minorHAnsi"/>
          <w:b/>
          <w:color w:val="000000"/>
          <w:sz w:val="28"/>
          <w:szCs w:val="28"/>
        </w:rPr>
      </w:pPr>
      <w:r>
        <w:rPr>
          <w:rFonts w:asciiTheme="minorHAnsi" w:hAnsiTheme="minorHAnsi" w:cstheme="minorHAnsi"/>
          <w:color w:val="000000"/>
        </w:rPr>
        <w:t>American Forest Foundation’s 2022 National Leadership Conference &amp; Virtual Landowner Convention March 3</w:t>
      </w:r>
      <w:r w:rsidR="00954EE8">
        <w:rPr>
          <w:rFonts w:asciiTheme="minorHAnsi" w:hAnsiTheme="minorHAnsi" w:cstheme="minorHAnsi"/>
          <w:color w:val="000000"/>
        </w:rPr>
        <w:t>0</w:t>
      </w:r>
      <w:r>
        <w:rPr>
          <w:rFonts w:asciiTheme="minorHAnsi" w:hAnsiTheme="minorHAnsi" w:cstheme="minorHAnsi"/>
          <w:color w:val="000000"/>
        </w:rPr>
        <w:t xml:space="preserve"> &amp; April 1, 2022, Regist</w:t>
      </w:r>
      <w:r w:rsidR="00056D9C">
        <w:rPr>
          <w:rFonts w:asciiTheme="minorHAnsi" w:hAnsiTheme="minorHAnsi" w:cstheme="minorHAnsi"/>
          <w:color w:val="000000"/>
        </w:rPr>
        <w:t xml:space="preserve">er at </w:t>
      </w:r>
      <w:hyperlink r:id="rId27" w:history="1">
        <w:r w:rsidR="007C146A" w:rsidRPr="000B1003">
          <w:rPr>
            <w:rStyle w:val="Hyperlink"/>
            <w:rFonts w:asciiTheme="minorHAnsi" w:hAnsiTheme="minorHAnsi" w:cstheme="minorHAnsi"/>
          </w:rPr>
          <w:t>https://events.hubilo.com/aff-2022-national-leadership-conference/register</w:t>
        </w:r>
      </w:hyperlink>
      <w:r w:rsidR="007C146A">
        <w:rPr>
          <w:rFonts w:asciiTheme="minorHAnsi" w:hAnsiTheme="minorHAnsi" w:cstheme="minorHAnsi"/>
          <w:color w:val="000000"/>
        </w:rPr>
        <w:t xml:space="preserve"> </w:t>
      </w:r>
      <w:r w:rsidR="00CD439E" w:rsidRPr="00CD439E">
        <w:rPr>
          <w:noProof/>
        </w:rPr>
        <w:t xml:space="preserve"> </w:t>
      </w:r>
    </w:p>
    <w:sectPr w:rsidR="00952B2F" w:rsidSect="004C2D47">
      <w:headerReference w:type="default" r:id="rId28"/>
      <w:footerReference w:type="default" r:id="rId29"/>
      <w:headerReference w:type="first" r:id="rId30"/>
      <w:footerReference w:type="first" r:id="rId31"/>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68FEB" w14:textId="77777777" w:rsidR="00320E6C" w:rsidRDefault="00320E6C" w:rsidP="005E7574">
      <w:pPr>
        <w:spacing w:after="0" w:line="240" w:lineRule="auto"/>
      </w:pPr>
      <w:r>
        <w:separator/>
      </w:r>
    </w:p>
  </w:endnote>
  <w:endnote w:type="continuationSeparator" w:id="0">
    <w:p w14:paraId="7843C1A5" w14:textId="77777777" w:rsidR="00320E6C" w:rsidRDefault="00320E6C"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E7470" w14:textId="77777777" w:rsidR="00320E6C" w:rsidRDefault="00320E6C" w:rsidP="005E7574">
      <w:pPr>
        <w:spacing w:after="0" w:line="240" w:lineRule="auto"/>
      </w:pPr>
      <w:r>
        <w:separator/>
      </w:r>
    </w:p>
  </w:footnote>
  <w:footnote w:type="continuationSeparator" w:id="0">
    <w:p w14:paraId="24DDDEEC" w14:textId="77777777" w:rsidR="00320E6C" w:rsidRDefault="00320E6C"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A091F" w:rsidRPr="00CA091F">
          <w:rPr>
            <w:b/>
            <w:bCs/>
            <w:noProof/>
          </w:rPr>
          <w:t>4</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947ED3">
    <w:pPr>
      <w:pStyle w:val="Header"/>
      <w:pBdr>
        <w:bottom w:val="single" w:sz="4" w:space="0"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947ED3">
        <w:pPr>
          <w:pStyle w:val="Header"/>
          <w:pBdr>
            <w:bottom w:val="single" w:sz="4" w:space="0"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A091F" w:rsidRPr="00CA091F">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55908"/>
    <w:multiLevelType w:val="multilevel"/>
    <w:tmpl w:val="7F86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5D33FD"/>
    <w:multiLevelType w:val="multilevel"/>
    <w:tmpl w:val="5F80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DC584F"/>
    <w:multiLevelType w:val="multilevel"/>
    <w:tmpl w:val="319EF76A"/>
    <w:lvl w:ilvl="0">
      <w:start w:val="1"/>
      <w:numFmt w:val="upperRoman"/>
      <w:lvlText w:val="%1."/>
      <w:lvlJc w:val="right"/>
      <w:pPr>
        <w:ind w:left="1080" w:hanging="720"/>
      </w:pPr>
      <w:rPr>
        <w:b/>
        <w:vertAlign w:val="baseline"/>
      </w:rPr>
    </w:lvl>
    <w:lvl w:ilvl="1">
      <w:start w:val="1"/>
      <w:numFmt w:val="lowerLetter"/>
      <w:lvlText w:val="%2."/>
      <w:lvlJc w:val="left"/>
      <w:pPr>
        <w:ind w:left="1440" w:hanging="360"/>
      </w:pPr>
      <w:rPr>
        <w:rFonts w:ascii="Calibri" w:eastAsia="Calibri" w:hAnsi="Calibri" w:cs="Calibri"/>
        <w:b w:val="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07EEA"/>
    <w:rsid w:val="00007FD6"/>
    <w:rsid w:val="0001048A"/>
    <w:rsid w:val="00010B9B"/>
    <w:rsid w:val="0001156D"/>
    <w:rsid w:val="00012A72"/>
    <w:rsid w:val="00013602"/>
    <w:rsid w:val="00013A9F"/>
    <w:rsid w:val="00013E84"/>
    <w:rsid w:val="00014E3D"/>
    <w:rsid w:val="00015536"/>
    <w:rsid w:val="000164B3"/>
    <w:rsid w:val="000167E7"/>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4E79"/>
    <w:rsid w:val="00055559"/>
    <w:rsid w:val="00056109"/>
    <w:rsid w:val="00056957"/>
    <w:rsid w:val="00056D9C"/>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1DF7"/>
    <w:rsid w:val="000A2FD6"/>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880"/>
    <w:rsid w:val="000D3C91"/>
    <w:rsid w:val="000D3D10"/>
    <w:rsid w:val="000D3F67"/>
    <w:rsid w:val="000D4058"/>
    <w:rsid w:val="000D5354"/>
    <w:rsid w:val="000D5B1A"/>
    <w:rsid w:val="000D6473"/>
    <w:rsid w:val="000D65E7"/>
    <w:rsid w:val="000D748A"/>
    <w:rsid w:val="000D7AA2"/>
    <w:rsid w:val="000E001C"/>
    <w:rsid w:val="000E0034"/>
    <w:rsid w:val="000E02E5"/>
    <w:rsid w:val="000E030D"/>
    <w:rsid w:val="000E0588"/>
    <w:rsid w:val="000E0B01"/>
    <w:rsid w:val="000E0CDA"/>
    <w:rsid w:val="000E10AC"/>
    <w:rsid w:val="000E12ED"/>
    <w:rsid w:val="000E4461"/>
    <w:rsid w:val="000E50D1"/>
    <w:rsid w:val="000E6549"/>
    <w:rsid w:val="000E6AE1"/>
    <w:rsid w:val="000E7377"/>
    <w:rsid w:val="000E7967"/>
    <w:rsid w:val="000F22FB"/>
    <w:rsid w:val="000F230B"/>
    <w:rsid w:val="000F24F3"/>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5F69"/>
    <w:rsid w:val="001062FC"/>
    <w:rsid w:val="00107D3C"/>
    <w:rsid w:val="0011096C"/>
    <w:rsid w:val="00111159"/>
    <w:rsid w:val="0011134C"/>
    <w:rsid w:val="00113E65"/>
    <w:rsid w:val="00114CC1"/>
    <w:rsid w:val="00114E7D"/>
    <w:rsid w:val="00114ECC"/>
    <w:rsid w:val="00116171"/>
    <w:rsid w:val="001168B0"/>
    <w:rsid w:val="00117001"/>
    <w:rsid w:val="00117DFD"/>
    <w:rsid w:val="00121729"/>
    <w:rsid w:val="00121862"/>
    <w:rsid w:val="00121ADD"/>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894"/>
    <w:rsid w:val="00131D05"/>
    <w:rsid w:val="00131D10"/>
    <w:rsid w:val="00132710"/>
    <w:rsid w:val="001352B0"/>
    <w:rsid w:val="001369C8"/>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577C"/>
    <w:rsid w:val="0014683A"/>
    <w:rsid w:val="0014696F"/>
    <w:rsid w:val="00147007"/>
    <w:rsid w:val="00150036"/>
    <w:rsid w:val="00150288"/>
    <w:rsid w:val="00150911"/>
    <w:rsid w:val="00150F22"/>
    <w:rsid w:val="00150F62"/>
    <w:rsid w:val="00150FA7"/>
    <w:rsid w:val="00152806"/>
    <w:rsid w:val="00152CCB"/>
    <w:rsid w:val="00153F9F"/>
    <w:rsid w:val="001544E8"/>
    <w:rsid w:val="001545B4"/>
    <w:rsid w:val="001545D8"/>
    <w:rsid w:val="001551CE"/>
    <w:rsid w:val="00155246"/>
    <w:rsid w:val="00155B06"/>
    <w:rsid w:val="0015695B"/>
    <w:rsid w:val="00157124"/>
    <w:rsid w:val="00157C8E"/>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87600"/>
    <w:rsid w:val="00190B3D"/>
    <w:rsid w:val="00190B6E"/>
    <w:rsid w:val="00191396"/>
    <w:rsid w:val="0019153D"/>
    <w:rsid w:val="00191BC7"/>
    <w:rsid w:val="00191C83"/>
    <w:rsid w:val="001929C3"/>
    <w:rsid w:val="00193602"/>
    <w:rsid w:val="00193D70"/>
    <w:rsid w:val="00193E30"/>
    <w:rsid w:val="0019510D"/>
    <w:rsid w:val="00195ECB"/>
    <w:rsid w:val="00195FB2"/>
    <w:rsid w:val="001966E1"/>
    <w:rsid w:val="001967D4"/>
    <w:rsid w:val="00196872"/>
    <w:rsid w:val="00196BED"/>
    <w:rsid w:val="00197227"/>
    <w:rsid w:val="00197745"/>
    <w:rsid w:val="00197FAF"/>
    <w:rsid w:val="001A135D"/>
    <w:rsid w:val="001A1B24"/>
    <w:rsid w:val="001A211E"/>
    <w:rsid w:val="001A2B27"/>
    <w:rsid w:val="001A3992"/>
    <w:rsid w:val="001A3DC3"/>
    <w:rsid w:val="001A4493"/>
    <w:rsid w:val="001A4B4C"/>
    <w:rsid w:val="001A538B"/>
    <w:rsid w:val="001A6862"/>
    <w:rsid w:val="001A6B84"/>
    <w:rsid w:val="001A786E"/>
    <w:rsid w:val="001A7F23"/>
    <w:rsid w:val="001B10A4"/>
    <w:rsid w:val="001B1443"/>
    <w:rsid w:val="001B291F"/>
    <w:rsid w:val="001B2A59"/>
    <w:rsid w:val="001B324E"/>
    <w:rsid w:val="001B3D46"/>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28"/>
    <w:rsid w:val="001C635D"/>
    <w:rsid w:val="001D057E"/>
    <w:rsid w:val="001D0E54"/>
    <w:rsid w:val="001D2845"/>
    <w:rsid w:val="001D2850"/>
    <w:rsid w:val="001D2912"/>
    <w:rsid w:val="001D2E7D"/>
    <w:rsid w:val="001D3350"/>
    <w:rsid w:val="001D3C2A"/>
    <w:rsid w:val="001D4512"/>
    <w:rsid w:val="001D47A1"/>
    <w:rsid w:val="001D53D4"/>
    <w:rsid w:val="001D5F64"/>
    <w:rsid w:val="001D6A4B"/>
    <w:rsid w:val="001D6E1D"/>
    <w:rsid w:val="001D706B"/>
    <w:rsid w:val="001D7489"/>
    <w:rsid w:val="001E1315"/>
    <w:rsid w:val="001E1833"/>
    <w:rsid w:val="001E1ACD"/>
    <w:rsid w:val="001E1FCD"/>
    <w:rsid w:val="001E3133"/>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268A"/>
    <w:rsid w:val="0020382A"/>
    <w:rsid w:val="00203EDE"/>
    <w:rsid w:val="0020431F"/>
    <w:rsid w:val="00204C0C"/>
    <w:rsid w:val="00204CEF"/>
    <w:rsid w:val="00204DA2"/>
    <w:rsid w:val="0020549A"/>
    <w:rsid w:val="002058CA"/>
    <w:rsid w:val="00205CA6"/>
    <w:rsid w:val="00206D58"/>
    <w:rsid w:val="00210088"/>
    <w:rsid w:val="00210935"/>
    <w:rsid w:val="00211A6E"/>
    <w:rsid w:val="00211F38"/>
    <w:rsid w:val="00212A84"/>
    <w:rsid w:val="00213283"/>
    <w:rsid w:val="002132D2"/>
    <w:rsid w:val="0021386C"/>
    <w:rsid w:val="002140A4"/>
    <w:rsid w:val="00214DA5"/>
    <w:rsid w:val="0021575A"/>
    <w:rsid w:val="00215B35"/>
    <w:rsid w:val="00217108"/>
    <w:rsid w:val="002172EA"/>
    <w:rsid w:val="00217D92"/>
    <w:rsid w:val="00220018"/>
    <w:rsid w:val="00220073"/>
    <w:rsid w:val="0022160C"/>
    <w:rsid w:val="00221CF8"/>
    <w:rsid w:val="00221DD7"/>
    <w:rsid w:val="00222016"/>
    <w:rsid w:val="002229BA"/>
    <w:rsid w:val="00222EC4"/>
    <w:rsid w:val="002238FF"/>
    <w:rsid w:val="00223E6A"/>
    <w:rsid w:val="0022446E"/>
    <w:rsid w:val="00226255"/>
    <w:rsid w:val="002267A0"/>
    <w:rsid w:val="0022757C"/>
    <w:rsid w:val="00227C41"/>
    <w:rsid w:val="00227D8E"/>
    <w:rsid w:val="002300FB"/>
    <w:rsid w:val="002301A5"/>
    <w:rsid w:val="00231F8F"/>
    <w:rsid w:val="00232230"/>
    <w:rsid w:val="002323DE"/>
    <w:rsid w:val="00232B34"/>
    <w:rsid w:val="00233648"/>
    <w:rsid w:val="00233CBF"/>
    <w:rsid w:val="00234E2F"/>
    <w:rsid w:val="002356E0"/>
    <w:rsid w:val="00235756"/>
    <w:rsid w:val="00236007"/>
    <w:rsid w:val="0023707A"/>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192D"/>
    <w:rsid w:val="0025341B"/>
    <w:rsid w:val="0025369E"/>
    <w:rsid w:val="00253EA7"/>
    <w:rsid w:val="00255668"/>
    <w:rsid w:val="00256544"/>
    <w:rsid w:val="0025660F"/>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239"/>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E7A"/>
    <w:rsid w:val="00285FC3"/>
    <w:rsid w:val="002861F9"/>
    <w:rsid w:val="00287080"/>
    <w:rsid w:val="00287D74"/>
    <w:rsid w:val="00287FD3"/>
    <w:rsid w:val="00291250"/>
    <w:rsid w:val="002916DA"/>
    <w:rsid w:val="0029226D"/>
    <w:rsid w:val="00292F63"/>
    <w:rsid w:val="00292F64"/>
    <w:rsid w:val="00293CD7"/>
    <w:rsid w:val="00294A1A"/>
    <w:rsid w:val="00295CB7"/>
    <w:rsid w:val="002961C1"/>
    <w:rsid w:val="00297C04"/>
    <w:rsid w:val="002A0C03"/>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006"/>
    <w:rsid w:val="002B11D8"/>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472"/>
    <w:rsid w:val="002C6802"/>
    <w:rsid w:val="002C713D"/>
    <w:rsid w:val="002C72DA"/>
    <w:rsid w:val="002C782D"/>
    <w:rsid w:val="002C7DE8"/>
    <w:rsid w:val="002D0C4C"/>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2F90"/>
    <w:rsid w:val="002E3E36"/>
    <w:rsid w:val="002E417D"/>
    <w:rsid w:val="002E6DB5"/>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7ED"/>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5B5E"/>
    <w:rsid w:val="00316C63"/>
    <w:rsid w:val="003171F5"/>
    <w:rsid w:val="003178D6"/>
    <w:rsid w:val="00317FC3"/>
    <w:rsid w:val="00320935"/>
    <w:rsid w:val="00320E6C"/>
    <w:rsid w:val="00321EC6"/>
    <w:rsid w:val="00322AC4"/>
    <w:rsid w:val="0032318A"/>
    <w:rsid w:val="00323574"/>
    <w:rsid w:val="00325E76"/>
    <w:rsid w:val="003260D4"/>
    <w:rsid w:val="00327127"/>
    <w:rsid w:val="003277A4"/>
    <w:rsid w:val="003278D6"/>
    <w:rsid w:val="00327C12"/>
    <w:rsid w:val="00330294"/>
    <w:rsid w:val="0033125D"/>
    <w:rsid w:val="00331CBF"/>
    <w:rsid w:val="003324BC"/>
    <w:rsid w:val="0033327A"/>
    <w:rsid w:val="00334AFA"/>
    <w:rsid w:val="00335B38"/>
    <w:rsid w:val="0033731F"/>
    <w:rsid w:val="00337584"/>
    <w:rsid w:val="00337A70"/>
    <w:rsid w:val="00337EAB"/>
    <w:rsid w:val="00340214"/>
    <w:rsid w:val="0034193A"/>
    <w:rsid w:val="0034194C"/>
    <w:rsid w:val="0034209E"/>
    <w:rsid w:val="0034459E"/>
    <w:rsid w:val="003452B9"/>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3DD"/>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1EBD"/>
    <w:rsid w:val="00392072"/>
    <w:rsid w:val="003928A7"/>
    <w:rsid w:val="00393A75"/>
    <w:rsid w:val="00393BB7"/>
    <w:rsid w:val="00393F2E"/>
    <w:rsid w:val="003950CD"/>
    <w:rsid w:val="00395CA9"/>
    <w:rsid w:val="00396316"/>
    <w:rsid w:val="00396537"/>
    <w:rsid w:val="00396F14"/>
    <w:rsid w:val="00397658"/>
    <w:rsid w:val="003976ED"/>
    <w:rsid w:val="003A01DC"/>
    <w:rsid w:val="003A10D7"/>
    <w:rsid w:val="003A1461"/>
    <w:rsid w:val="003A188B"/>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62F2"/>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1B8A"/>
    <w:rsid w:val="003D2269"/>
    <w:rsid w:val="003D269B"/>
    <w:rsid w:val="003D38A1"/>
    <w:rsid w:val="003D444C"/>
    <w:rsid w:val="003D4BB5"/>
    <w:rsid w:val="003D6386"/>
    <w:rsid w:val="003D6908"/>
    <w:rsid w:val="003D6A2C"/>
    <w:rsid w:val="003D6CCD"/>
    <w:rsid w:val="003D7238"/>
    <w:rsid w:val="003D7398"/>
    <w:rsid w:val="003D7509"/>
    <w:rsid w:val="003E17B8"/>
    <w:rsid w:val="003E21D3"/>
    <w:rsid w:val="003E22EF"/>
    <w:rsid w:val="003E28C6"/>
    <w:rsid w:val="003E29E8"/>
    <w:rsid w:val="003E2A8C"/>
    <w:rsid w:val="003E32D2"/>
    <w:rsid w:val="003E4459"/>
    <w:rsid w:val="003E473D"/>
    <w:rsid w:val="003E586F"/>
    <w:rsid w:val="003E62B8"/>
    <w:rsid w:val="003E6502"/>
    <w:rsid w:val="003E670E"/>
    <w:rsid w:val="003E6E05"/>
    <w:rsid w:val="003E74A4"/>
    <w:rsid w:val="003E7668"/>
    <w:rsid w:val="003F07A4"/>
    <w:rsid w:val="003F0D0C"/>
    <w:rsid w:val="003F0F19"/>
    <w:rsid w:val="003F22BC"/>
    <w:rsid w:val="003F2858"/>
    <w:rsid w:val="003F2DF2"/>
    <w:rsid w:val="003F2ED3"/>
    <w:rsid w:val="003F2F26"/>
    <w:rsid w:val="003F3279"/>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6D9B"/>
    <w:rsid w:val="00427328"/>
    <w:rsid w:val="00427C60"/>
    <w:rsid w:val="0043187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47E1E"/>
    <w:rsid w:val="004503AC"/>
    <w:rsid w:val="0045052B"/>
    <w:rsid w:val="0045067D"/>
    <w:rsid w:val="004506EB"/>
    <w:rsid w:val="0045079F"/>
    <w:rsid w:val="00450D96"/>
    <w:rsid w:val="004519BD"/>
    <w:rsid w:val="00452E2D"/>
    <w:rsid w:val="004547F3"/>
    <w:rsid w:val="00454A86"/>
    <w:rsid w:val="00455120"/>
    <w:rsid w:val="00455231"/>
    <w:rsid w:val="004554BE"/>
    <w:rsid w:val="0045778F"/>
    <w:rsid w:val="004600EC"/>
    <w:rsid w:val="0046041E"/>
    <w:rsid w:val="00462397"/>
    <w:rsid w:val="00462FB0"/>
    <w:rsid w:val="004642EC"/>
    <w:rsid w:val="00465692"/>
    <w:rsid w:val="0046578B"/>
    <w:rsid w:val="00465B10"/>
    <w:rsid w:val="00465E49"/>
    <w:rsid w:val="00466074"/>
    <w:rsid w:val="004663FC"/>
    <w:rsid w:val="00466EB6"/>
    <w:rsid w:val="0046732E"/>
    <w:rsid w:val="004701E8"/>
    <w:rsid w:val="00470539"/>
    <w:rsid w:val="004705EF"/>
    <w:rsid w:val="00470B75"/>
    <w:rsid w:val="00470C79"/>
    <w:rsid w:val="00471EDB"/>
    <w:rsid w:val="00472948"/>
    <w:rsid w:val="0047314B"/>
    <w:rsid w:val="0047318B"/>
    <w:rsid w:val="00473429"/>
    <w:rsid w:val="00473BC1"/>
    <w:rsid w:val="00474531"/>
    <w:rsid w:val="00474AB2"/>
    <w:rsid w:val="00474F49"/>
    <w:rsid w:val="0047554D"/>
    <w:rsid w:val="00476406"/>
    <w:rsid w:val="00476F1E"/>
    <w:rsid w:val="0047717D"/>
    <w:rsid w:val="00477CBA"/>
    <w:rsid w:val="00477FE7"/>
    <w:rsid w:val="004800EA"/>
    <w:rsid w:val="0048013C"/>
    <w:rsid w:val="00480687"/>
    <w:rsid w:val="004807CF"/>
    <w:rsid w:val="004827CF"/>
    <w:rsid w:val="00482EAD"/>
    <w:rsid w:val="004838AC"/>
    <w:rsid w:val="00483F66"/>
    <w:rsid w:val="00485101"/>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134"/>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3319"/>
    <w:rsid w:val="004C44F7"/>
    <w:rsid w:val="004C4678"/>
    <w:rsid w:val="004C495E"/>
    <w:rsid w:val="004C4D86"/>
    <w:rsid w:val="004C4EA1"/>
    <w:rsid w:val="004C624B"/>
    <w:rsid w:val="004C6D51"/>
    <w:rsid w:val="004C72B2"/>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48D3"/>
    <w:rsid w:val="004E71DB"/>
    <w:rsid w:val="004E7827"/>
    <w:rsid w:val="004F0C40"/>
    <w:rsid w:val="004F0E48"/>
    <w:rsid w:val="004F13A1"/>
    <w:rsid w:val="004F158A"/>
    <w:rsid w:val="004F1C75"/>
    <w:rsid w:val="004F1E57"/>
    <w:rsid w:val="004F25BC"/>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6B7"/>
    <w:rsid w:val="005077F6"/>
    <w:rsid w:val="005079CE"/>
    <w:rsid w:val="00507A78"/>
    <w:rsid w:val="005101DF"/>
    <w:rsid w:val="00510DF1"/>
    <w:rsid w:val="00511FDD"/>
    <w:rsid w:val="00513481"/>
    <w:rsid w:val="0051476A"/>
    <w:rsid w:val="00514B3E"/>
    <w:rsid w:val="00514DC0"/>
    <w:rsid w:val="00514F4F"/>
    <w:rsid w:val="00516061"/>
    <w:rsid w:val="00517398"/>
    <w:rsid w:val="00520A3F"/>
    <w:rsid w:val="0052198F"/>
    <w:rsid w:val="00523634"/>
    <w:rsid w:val="00523A6C"/>
    <w:rsid w:val="00523C34"/>
    <w:rsid w:val="00525870"/>
    <w:rsid w:val="00526568"/>
    <w:rsid w:val="0052688B"/>
    <w:rsid w:val="00527B30"/>
    <w:rsid w:val="00530246"/>
    <w:rsid w:val="00530CB3"/>
    <w:rsid w:val="0053310B"/>
    <w:rsid w:val="005332DB"/>
    <w:rsid w:val="00533621"/>
    <w:rsid w:val="00533C1B"/>
    <w:rsid w:val="0053435F"/>
    <w:rsid w:val="005343EF"/>
    <w:rsid w:val="00534925"/>
    <w:rsid w:val="00537027"/>
    <w:rsid w:val="00537CDA"/>
    <w:rsid w:val="005405BD"/>
    <w:rsid w:val="005406C1"/>
    <w:rsid w:val="00540766"/>
    <w:rsid w:val="00541653"/>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47E9C"/>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1AEC"/>
    <w:rsid w:val="005624E8"/>
    <w:rsid w:val="005650D3"/>
    <w:rsid w:val="0056524A"/>
    <w:rsid w:val="00565427"/>
    <w:rsid w:val="00566D9E"/>
    <w:rsid w:val="00567DC8"/>
    <w:rsid w:val="005704B7"/>
    <w:rsid w:val="0057245E"/>
    <w:rsid w:val="00572A3E"/>
    <w:rsid w:val="00572E9E"/>
    <w:rsid w:val="00572FED"/>
    <w:rsid w:val="0057312C"/>
    <w:rsid w:val="00575C29"/>
    <w:rsid w:val="00576511"/>
    <w:rsid w:val="00576B83"/>
    <w:rsid w:val="00576CB8"/>
    <w:rsid w:val="00576E27"/>
    <w:rsid w:val="00577A19"/>
    <w:rsid w:val="00580890"/>
    <w:rsid w:val="0058098F"/>
    <w:rsid w:val="00581580"/>
    <w:rsid w:val="00581D5E"/>
    <w:rsid w:val="00581E98"/>
    <w:rsid w:val="00581FA2"/>
    <w:rsid w:val="0058283C"/>
    <w:rsid w:val="0058354D"/>
    <w:rsid w:val="005837C3"/>
    <w:rsid w:val="00583AB1"/>
    <w:rsid w:val="00583C10"/>
    <w:rsid w:val="00583F40"/>
    <w:rsid w:val="00584681"/>
    <w:rsid w:val="0058542E"/>
    <w:rsid w:val="005864F8"/>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191"/>
    <w:rsid w:val="005A3570"/>
    <w:rsid w:val="005A3EEF"/>
    <w:rsid w:val="005A439A"/>
    <w:rsid w:val="005A4B32"/>
    <w:rsid w:val="005A54E9"/>
    <w:rsid w:val="005A6CA9"/>
    <w:rsid w:val="005A6DEF"/>
    <w:rsid w:val="005B0243"/>
    <w:rsid w:val="005B05EE"/>
    <w:rsid w:val="005B06FC"/>
    <w:rsid w:val="005B079F"/>
    <w:rsid w:val="005B1230"/>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456"/>
    <w:rsid w:val="005D0481"/>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105"/>
    <w:rsid w:val="005D6A74"/>
    <w:rsid w:val="005D6AE0"/>
    <w:rsid w:val="005D6CFD"/>
    <w:rsid w:val="005D7006"/>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0D66"/>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4D87"/>
    <w:rsid w:val="00615856"/>
    <w:rsid w:val="00615C2D"/>
    <w:rsid w:val="00617F60"/>
    <w:rsid w:val="0062050F"/>
    <w:rsid w:val="00620872"/>
    <w:rsid w:val="00622976"/>
    <w:rsid w:val="00623BAC"/>
    <w:rsid w:val="00623D36"/>
    <w:rsid w:val="00623E21"/>
    <w:rsid w:val="00623E79"/>
    <w:rsid w:val="00625287"/>
    <w:rsid w:val="00626428"/>
    <w:rsid w:val="0062709F"/>
    <w:rsid w:val="0062782A"/>
    <w:rsid w:val="00627C6F"/>
    <w:rsid w:val="006333EE"/>
    <w:rsid w:val="006338C4"/>
    <w:rsid w:val="006349D8"/>
    <w:rsid w:val="00635266"/>
    <w:rsid w:val="006357BF"/>
    <w:rsid w:val="00635863"/>
    <w:rsid w:val="0063589D"/>
    <w:rsid w:val="00635D27"/>
    <w:rsid w:val="00636049"/>
    <w:rsid w:val="0063665C"/>
    <w:rsid w:val="00636822"/>
    <w:rsid w:val="00636AB8"/>
    <w:rsid w:val="00636CA5"/>
    <w:rsid w:val="0063715C"/>
    <w:rsid w:val="006377DC"/>
    <w:rsid w:val="00637D0A"/>
    <w:rsid w:val="00640372"/>
    <w:rsid w:val="006406AF"/>
    <w:rsid w:val="0064113A"/>
    <w:rsid w:val="0064144C"/>
    <w:rsid w:val="00642AD1"/>
    <w:rsid w:val="00642BD2"/>
    <w:rsid w:val="00642CC1"/>
    <w:rsid w:val="00643544"/>
    <w:rsid w:val="00644141"/>
    <w:rsid w:val="00645714"/>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6B3"/>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3F83"/>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7D3"/>
    <w:rsid w:val="006C2EEF"/>
    <w:rsid w:val="006C315C"/>
    <w:rsid w:val="006C3470"/>
    <w:rsid w:val="006C4CE2"/>
    <w:rsid w:val="006C566D"/>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17E8"/>
    <w:rsid w:val="006E2066"/>
    <w:rsid w:val="006E212A"/>
    <w:rsid w:val="006E24CC"/>
    <w:rsid w:val="006E2792"/>
    <w:rsid w:val="006E29DB"/>
    <w:rsid w:val="006E411F"/>
    <w:rsid w:val="006E533E"/>
    <w:rsid w:val="006E538B"/>
    <w:rsid w:val="006E59C8"/>
    <w:rsid w:val="006E5C5A"/>
    <w:rsid w:val="006E6291"/>
    <w:rsid w:val="006E6301"/>
    <w:rsid w:val="006E6422"/>
    <w:rsid w:val="006E6ADA"/>
    <w:rsid w:val="006E725C"/>
    <w:rsid w:val="006E775D"/>
    <w:rsid w:val="006E7B6C"/>
    <w:rsid w:val="006E7DD2"/>
    <w:rsid w:val="006F0D6D"/>
    <w:rsid w:val="006F1E7D"/>
    <w:rsid w:val="006F1FC1"/>
    <w:rsid w:val="006F29AE"/>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2B6B"/>
    <w:rsid w:val="00703265"/>
    <w:rsid w:val="00703486"/>
    <w:rsid w:val="007036B5"/>
    <w:rsid w:val="0070523D"/>
    <w:rsid w:val="007061F1"/>
    <w:rsid w:val="007066EC"/>
    <w:rsid w:val="00706887"/>
    <w:rsid w:val="00706AB7"/>
    <w:rsid w:val="00707722"/>
    <w:rsid w:val="00710683"/>
    <w:rsid w:val="007108C2"/>
    <w:rsid w:val="007114A8"/>
    <w:rsid w:val="007119F1"/>
    <w:rsid w:val="00711B60"/>
    <w:rsid w:val="007124B7"/>
    <w:rsid w:val="00712657"/>
    <w:rsid w:val="007130AF"/>
    <w:rsid w:val="00713111"/>
    <w:rsid w:val="0071316C"/>
    <w:rsid w:val="007133D6"/>
    <w:rsid w:val="00713B50"/>
    <w:rsid w:val="00713D26"/>
    <w:rsid w:val="00713E55"/>
    <w:rsid w:val="007143D7"/>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BE2"/>
    <w:rsid w:val="00724D4C"/>
    <w:rsid w:val="00724EB8"/>
    <w:rsid w:val="00731D0C"/>
    <w:rsid w:val="00731E15"/>
    <w:rsid w:val="00732144"/>
    <w:rsid w:val="00732B4E"/>
    <w:rsid w:val="007345B8"/>
    <w:rsid w:val="00734771"/>
    <w:rsid w:val="007353AF"/>
    <w:rsid w:val="00735BB2"/>
    <w:rsid w:val="00735CB4"/>
    <w:rsid w:val="007365C8"/>
    <w:rsid w:val="0073669C"/>
    <w:rsid w:val="007366F6"/>
    <w:rsid w:val="0073734D"/>
    <w:rsid w:val="00737C77"/>
    <w:rsid w:val="0074216A"/>
    <w:rsid w:val="00743676"/>
    <w:rsid w:val="00743992"/>
    <w:rsid w:val="00744114"/>
    <w:rsid w:val="00745173"/>
    <w:rsid w:val="00745A61"/>
    <w:rsid w:val="00746C02"/>
    <w:rsid w:val="007475B6"/>
    <w:rsid w:val="00747EF9"/>
    <w:rsid w:val="0075035E"/>
    <w:rsid w:val="00750BA9"/>
    <w:rsid w:val="00750CC8"/>
    <w:rsid w:val="00752A91"/>
    <w:rsid w:val="00752ECC"/>
    <w:rsid w:val="0075304B"/>
    <w:rsid w:val="0075364B"/>
    <w:rsid w:val="007539AF"/>
    <w:rsid w:val="00753B4B"/>
    <w:rsid w:val="00755D49"/>
    <w:rsid w:val="00755F4D"/>
    <w:rsid w:val="00756252"/>
    <w:rsid w:val="00756636"/>
    <w:rsid w:val="00756DEC"/>
    <w:rsid w:val="00761A04"/>
    <w:rsid w:val="00761D6D"/>
    <w:rsid w:val="007623AA"/>
    <w:rsid w:val="007624BF"/>
    <w:rsid w:val="0076390A"/>
    <w:rsid w:val="00763D7A"/>
    <w:rsid w:val="007643DB"/>
    <w:rsid w:val="00764AAD"/>
    <w:rsid w:val="007656CB"/>
    <w:rsid w:val="00765D4E"/>
    <w:rsid w:val="007674B2"/>
    <w:rsid w:val="007726AE"/>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ACE"/>
    <w:rsid w:val="00790F61"/>
    <w:rsid w:val="00791006"/>
    <w:rsid w:val="00791D52"/>
    <w:rsid w:val="00791FC3"/>
    <w:rsid w:val="0079251E"/>
    <w:rsid w:val="007927EA"/>
    <w:rsid w:val="00792D19"/>
    <w:rsid w:val="00792D95"/>
    <w:rsid w:val="00793BE8"/>
    <w:rsid w:val="00793E67"/>
    <w:rsid w:val="00794030"/>
    <w:rsid w:val="00794404"/>
    <w:rsid w:val="00794A93"/>
    <w:rsid w:val="00796527"/>
    <w:rsid w:val="0079692C"/>
    <w:rsid w:val="00797841"/>
    <w:rsid w:val="007A0068"/>
    <w:rsid w:val="007A00AA"/>
    <w:rsid w:val="007A1CD6"/>
    <w:rsid w:val="007A3ECC"/>
    <w:rsid w:val="007A4948"/>
    <w:rsid w:val="007A5A0C"/>
    <w:rsid w:val="007A5F33"/>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46A"/>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6EFC"/>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69C6"/>
    <w:rsid w:val="0080750E"/>
    <w:rsid w:val="0080771E"/>
    <w:rsid w:val="008100FD"/>
    <w:rsid w:val="008102E5"/>
    <w:rsid w:val="008106B3"/>
    <w:rsid w:val="00811B4F"/>
    <w:rsid w:val="0081221D"/>
    <w:rsid w:val="008122D3"/>
    <w:rsid w:val="00813175"/>
    <w:rsid w:val="00814322"/>
    <w:rsid w:val="00815E41"/>
    <w:rsid w:val="00816468"/>
    <w:rsid w:val="008169DA"/>
    <w:rsid w:val="00817390"/>
    <w:rsid w:val="0082031C"/>
    <w:rsid w:val="0082033A"/>
    <w:rsid w:val="008208C4"/>
    <w:rsid w:val="00821474"/>
    <w:rsid w:val="00822CF3"/>
    <w:rsid w:val="0082361C"/>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3F17"/>
    <w:rsid w:val="00844019"/>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6E8B"/>
    <w:rsid w:val="00857CC1"/>
    <w:rsid w:val="0086089F"/>
    <w:rsid w:val="00861307"/>
    <w:rsid w:val="0086211A"/>
    <w:rsid w:val="00862A93"/>
    <w:rsid w:val="00863548"/>
    <w:rsid w:val="00863990"/>
    <w:rsid w:val="00863E45"/>
    <w:rsid w:val="00864507"/>
    <w:rsid w:val="00865BA3"/>
    <w:rsid w:val="00866CCA"/>
    <w:rsid w:val="008703CF"/>
    <w:rsid w:val="008706AE"/>
    <w:rsid w:val="00870EED"/>
    <w:rsid w:val="00871364"/>
    <w:rsid w:val="00871917"/>
    <w:rsid w:val="008728D5"/>
    <w:rsid w:val="00873132"/>
    <w:rsid w:val="0087347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916"/>
    <w:rsid w:val="00892C8C"/>
    <w:rsid w:val="00895A7A"/>
    <w:rsid w:val="00896536"/>
    <w:rsid w:val="008978E6"/>
    <w:rsid w:val="008A05CB"/>
    <w:rsid w:val="008A06F3"/>
    <w:rsid w:val="008A3234"/>
    <w:rsid w:val="008A37EC"/>
    <w:rsid w:val="008A38D1"/>
    <w:rsid w:val="008A3B9F"/>
    <w:rsid w:val="008A489A"/>
    <w:rsid w:val="008A522B"/>
    <w:rsid w:val="008A5680"/>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45"/>
    <w:rsid w:val="008B73A9"/>
    <w:rsid w:val="008B7966"/>
    <w:rsid w:val="008C0726"/>
    <w:rsid w:val="008C1959"/>
    <w:rsid w:val="008C19A5"/>
    <w:rsid w:val="008C1C88"/>
    <w:rsid w:val="008C217A"/>
    <w:rsid w:val="008C24FC"/>
    <w:rsid w:val="008C2753"/>
    <w:rsid w:val="008C2AEB"/>
    <w:rsid w:val="008C2D38"/>
    <w:rsid w:val="008C34FA"/>
    <w:rsid w:val="008C3B0C"/>
    <w:rsid w:val="008C5171"/>
    <w:rsid w:val="008C58A5"/>
    <w:rsid w:val="008C6D4A"/>
    <w:rsid w:val="008C7A96"/>
    <w:rsid w:val="008D1070"/>
    <w:rsid w:val="008D1B77"/>
    <w:rsid w:val="008D204F"/>
    <w:rsid w:val="008D24CA"/>
    <w:rsid w:val="008D3675"/>
    <w:rsid w:val="008D382F"/>
    <w:rsid w:val="008D3AA2"/>
    <w:rsid w:val="008D3E80"/>
    <w:rsid w:val="008D5CB7"/>
    <w:rsid w:val="008D61DB"/>
    <w:rsid w:val="008D77A1"/>
    <w:rsid w:val="008E06AB"/>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27A"/>
    <w:rsid w:val="008F4737"/>
    <w:rsid w:val="008F4C57"/>
    <w:rsid w:val="008F50A6"/>
    <w:rsid w:val="008F5722"/>
    <w:rsid w:val="008F60DF"/>
    <w:rsid w:val="008F66E1"/>
    <w:rsid w:val="008F703B"/>
    <w:rsid w:val="008F71E9"/>
    <w:rsid w:val="008F71EF"/>
    <w:rsid w:val="008F7E35"/>
    <w:rsid w:val="009004DA"/>
    <w:rsid w:val="00901AA3"/>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03C"/>
    <w:rsid w:val="009128B1"/>
    <w:rsid w:val="00912AE3"/>
    <w:rsid w:val="0091357A"/>
    <w:rsid w:val="00914263"/>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6931"/>
    <w:rsid w:val="00927EC1"/>
    <w:rsid w:val="0093069C"/>
    <w:rsid w:val="00930A81"/>
    <w:rsid w:val="0093125A"/>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717"/>
    <w:rsid w:val="009458C9"/>
    <w:rsid w:val="00946BA7"/>
    <w:rsid w:val="00947ED3"/>
    <w:rsid w:val="009502AA"/>
    <w:rsid w:val="00950372"/>
    <w:rsid w:val="00950B8F"/>
    <w:rsid w:val="00952176"/>
    <w:rsid w:val="009528F5"/>
    <w:rsid w:val="00952B2F"/>
    <w:rsid w:val="00952DB2"/>
    <w:rsid w:val="00952EF4"/>
    <w:rsid w:val="00953585"/>
    <w:rsid w:val="00953CA9"/>
    <w:rsid w:val="00953FE5"/>
    <w:rsid w:val="0095415C"/>
    <w:rsid w:val="00954EE8"/>
    <w:rsid w:val="00955088"/>
    <w:rsid w:val="00955554"/>
    <w:rsid w:val="009558C2"/>
    <w:rsid w:val="00955BA1"/>
    <w:rsid w:val="00955C7F"/>
    <w:rsid w:val="00955E84"/>
    <w:rsid w:val="00956353"/>
    <w:rsid w:val="00956DD4"/>
    <w:rsid w:val="00956E8E"/>
    <w:rsid w:val="00957B16"/>
    <w:rsid w:val="00957F47"/>
    <w:rsid w:val="009609CD"/>
    <w:rsid w:val="00960D4E"/>
    <w:rsid w:val="00961094"/>
    <w:rsid w:val="00961193"/>
    <w:rsid w:val="00962454"/>
    <w:rsid w:val="009630A9"/>
    <w:rsid w:val="00963243"/>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2881"/>
    <w:rsid w:val="00983A59"/>
    <w:rsid w:val="00983ED0"/>
    <w:rsid w:val="009840A3"/>
    <w:rsid w:val="0098414D"/>
    <w:rsid w:val="00985BEE"/>
    <w:rsid w:val="00985E86"/>
    <w:rsid w:val="00985F3D"/>
    <w:rsid w:val="00986A72"/>
    <w:rsid w:val="00987C4A"/>
    <w:rsid w:val="00990CDF"/>
    <w:rsid w:val="00990FA5"/>
    <w:rsid w:val="00991199"/>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04"/>
    <w:rsid w:val="009A3E2A"/>
    <w:rsid w:val="009A45B6"/>
    <w:rsid w:val="009A469F"/>
    <w:rsid w:val="009A4798"/>
    <w:rsid w:val="009A48DF"/>
    <w:rsid w:val="009A56A1"/>
    <w:rsid w:val="009A5F30"/>
    <w:rsid w:val="009A5FBF"/>
    <w:rsid w:val="009A6B3E"/>
    <w:rsid w:val="009A6E16"/>
    <w:rsid w:val="009B09DC"/>
    <w:rsid w:val="009B115E"/>
    <w:rsid w:val="009B128E"/>
    <w:rsid w:val="009B13A3"/>
    <w:rsid w:val="009B1D3D"/>
    <w:rsid w:val="009B2FA7"/>
    <w:rsid w:val="009B3775"/>
    <w:rsid w:val="009B42B3"/>
    <w:rsid w:val="009B4603"/>
    <w:rsid w:val="009B4942"/>
    <w:rsid w:val="009B501D"/>
    <w:rsid w:val="009B51F6"/>
    <w:rsid w:val="009B662A"/>
    <w:rsid w:val="009B7823"/>
    <w:rsid w:val="009C070C"/>
    <w:rsid w:val="009C0A0D"/>
    <w:rsid w:val="009C1774"/>
    <w:rsid w:val="009C178A"/>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3599"/>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389A"/>
    <w:rsid w:val="009E4544"/>
    <w:rsid w:val="009E6A06"/>
    <w:rsid w:val="009E75D4"/>
    <w:rsid w:val="009E7F78"/>
    <w:rsid w:val="009F04F8"/>
    <w:rsid w:val="009F05BF"/>
    <w:rsid w:val="009F0D35"/>
    <w:rsid w:val="009F1E26"/>
    <w:rsid w:val="009F2087"/>
    <w:rsid w:val="009F2D18"/>
    <w:rsid w:val="009F312D"/>
    <w:rsid w:val="009F31D5"/>
    <w:rsid w:val="009F45F6"/>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844"/>
    <w:rsid w:val="00A07976"/>
    <w:rsid w:val="00A07991"/>
    <w:rsid w:val="00A10430"/>
    <w:rsid w:val="00A111E9"/>
    <w:rsid w:val="00A11CF1"/>
    <w:rsid w:val="00A12085"/>
    <w:rsid w:val="00A13919"/>
    <w:rsid w:val="00A144E1"/>
    <w:rsid w:val="00A14771"/>
    <w:rsid w:val="00A14911"/>
    <w:rsid w:val="00A15011"/>
    <w:rsid w:val="00A15E4A"/>
    <w:rsid w:val="00A17AA9"/>
    <w:rsid w:val="00A17E5A"/>
    <w:rsid w:val="00A20584"/>
    <w:rsid w:val="00A205AA"/>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0CF"/>
    <w:rsid w:val="00A271B9"/>
    <w:rsid w:val="00A273B2"/>
    <w:rsid w:val="00A27C47"/>
    <w:rsid w:val="00A31409"/>
    <w:rsid w:val="00A31C54"/>
    <w:rsid w:val="00A31E01"/>
    <w:rsid w:val="00A32547"/>
    <w:rsid w:val="00A325F9"/>
    <w:rsid w:val="00A34480"/>
    <w:rsid w:val="00A34493"/>
    <w:rsid w:val="00A36C25"/>
    <w:rsid w:val="00A36C50"/>
    <w:rsid w:val="00A375A2"/>
    <w:rsid w:val="00A377AE"/>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5612"/>
    <w:rsid w:val="00A55DA9"/>
    <w:rsid w:val="00A563BC"/>
    <w:rsid w:val="00A5664D"/>
    <w:rsid w:val="00A57BE3"/>
    <w:rsid w:val="00A57CAF"/>
    <w:rsid w:val="00A60563"/>
    <w:rsid w:val="00A61274"/>
    <w:rsid w:val="00A61A28"/>
    <w:rsid w:val="00A6217F"/>
    <w:rsid w:val="00A621FC"/>
    <w:rsid w:val="00A62A8C"/>
    <w:rsid w:val="00A62B3A"/>
    <w:rsid w:val="00A62E0F"/>
    <w:rsid w:val="00A62F00"/>
    <w:rsid w:val="00A6302B"/>
    <w:rsid w:val="00A63156"/>
    <w:rsid w:val="00A6417A"/>
    <w:rsid w:val="00A6554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2F5"/>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159"/>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B7908"/>
    <w:rsid w:val="00AC0FCD"/>
    <w:rsid w:val="00AC1108"/>
    <w:rsid w:val="00AC1C19"/>
    <w:rsid w:val="00AC274D"/>
    <w:rsid w:val="00AC41F8"/>
    <w:rsid w:val="00AC458E"/>
    <w:rsid w:val="00AC4631"/>
    <w:rsid w:val="00AC4AE3"/>
    <w:rsid w:val="00AC4B35"/>
    <w:rsid w:val="00AC555A"/>
    <w:rsid w:val="00AC59A2"/>
    <w:rsid w:val="00AC63D4"/>
    <w:rsid w:val="00AC662F"/>
    <w:rsid w:val="00AC6B47"/>
    <w:rsid w:val="00AC6BCB"/>
    <w:rsid w:val="00AC6D65"/>
    <w:rsid w:val="00AC6EEB"/>
    <w:rsid w:val="00AC6F95"/>
    <w:rsid w:val="00AC6FA6"/>
    <w:rsid w:val="00AC7BED"/>
    <w:rsid w:val="00AC7CA5"/>
    <w:rsid w:val="00AD0184"/>
    <w:rsid w:val="00AD03B8"/>
    <w:rsid w:val="00AD1449"/>
    <w:rsid w:val="00AD19DF"/>
    <w:rsid w:val="00AD259E"/>
    <w:rsid w:val="00AD2B2E"/>
    <w:rsid w:val="00AD3D65"/>
    <w:rsid w:val="00AD59D2"/>
    <w:rsid w:val="00AD5B0C"/>
    <w:rsid w:val="00AD6590"/>
    <w:rsid w:val="00AD699C"/>
    <w:rsid w:val="00AD73BF"/>
    <w:rsid w:val="00AD7ADC"/>
    <w:rsid w:val="00AD7BC6"/>
    <w:rsid w:val="00AE1251"/>
    <w:rsid w:val="00AE16D6"/>
    <w:rsid w:val="00AE1906"/>
    <w:rsid w:val="00AE1B15"/>
    <w:rsid w:val="00AE3935"/>
    <w:rsid w:val="00AE484C"/>
    <w:rsid w:val="00AE583C"/>
    <w:rsid w:val="00AE604D"/>
    <w:rsid w:val="00AE687B"/>
    <w:rsid w:val="00AE7859"/>
    <w:rsid w:val="00AF019D"/>
    <w:rsid w:val="00AF071E"/>
    <w:rsid w:val="00AF10F9"/>
    <w:rsid w:val="00AF2826"/>
    <w:rsid w:val="00AF2884"/>
    <w:rsid w:val="00AF3177"/>
    <w:rsid w:val="00AF36A3"/>
    <w:rsid w:val="00AF37F7"/>
    <w:rsid w:val="00AF402F"/>
    <w:rsid w:val="00AF4E08"/>
    <w:rsid w:val="00AF4E96"/>
    <w:rsid w:val="00AF583C"/>
    <w:rsid w:val="00AF6387"/>
    <w:rsid w:val="00AF7146"/>
    <w:rsid w:val="00B0083D"/>
    <w:rsid w:val="00B015A3"/>
    <w:rsid w:val="00B02578"/>
    <w:rsid w:val="00B02838"/>
    <w:rsid w:val="00B0354E"/>
    <w:rsid w:val="00B03BD8"/>
    <w:rsid w:val="00B040DC"/>
    <w:rsid w:val="00B04A0A"/>
    <w:rsid w:val="00B05D0D"/>
    <w:rsid w:val="00B05EE1"/>
    <w:rsid w:val="00B107ED"/>
    <w:rsid w:val="00B109B1"/>
    <w:rsid w:val="00B11392"/>
    <w:rsid w:val="00B11EB2"/>
    <w:rsid w:val="00B1379A"/>
    <w:rsid w:val="00B13CB7"/>
    <w:rsid w:val="00B14974"/>
    <w:rsid w:val="00B149AC"/>
    <w:rsid w:val="00B151CB"/>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3FF6"/>
    <w:rsid w:val="00B3454C"/>
    <w:rsid w:val="00B34655"/>
    <w:rsid w:val="00B35758"/>
    <w:rsid w:val="00B365ED"/>
    <w:rsid w:val="00B37F44"/>
    <w:rsid w:val="00B410B3"/>
    <w:rsid w:val="00B41234"/>
    <w:rsid w:val="00B41B1C"/>
    <w:rsid w:val="00B445D1"/>
    <w:rsid w:val="00B44AD7"/>
    <w:rsid w:val="00B45362"/>
    <w:rsid w:val="00B45D41"/>
    <w:rsid w:val="00B464D0"/>
    <w:rsid w:val="00B46C1B"/>
    <w:rsid w:val="00B46E5E"/>
    <w:rsid w:val="00B4741B"/>
    <w:rsid w:val="00B5011F"/>
    <w:rsid w:val="00B50797"/>
    <w:rsid w:val="00B50E8D"/>
    <w:rsid w:val="00B50F91"/>
    <w:rsid w:val="00B5105E"/>
    <w:rsid w:val="00B5175D"/>
    <w:rsid w:val="00B52B7E"/>
    <w:rsid w:val="00B539D4"/>
    <w:rsid w:val="00B54391"/>
    <w:rsid w:val="00B54941"/>
    <w:rsid w:val="00B5507B"/>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3F62"/>
    <w:rsid w:val="00B6414E"/>
    <w:rsid w:val="00B642A3"/>
    <w:rsid w:val="00B64EDC"/>
    <w:rsid w:val="00B64F2D"/>
    <w:rsid w:val="00B6526D"/>
    <w:rsid w:val="00B65637"/>
    <w:rsid w:val="00B65CE2"/>
    <w:rsid w:val="00B65F46"/>
    <w:rsid w:val="00B65F7B"/>
    <w:rsid w:val="00B67024"/>
    <w:rsid w:val="00B71599"/>
    <w:rsid w:val="00B715ED"/>
    <w:rsid w:val="00B71EB7"/>
    <w:rsid w:val="00B72578"/>
    <w:rsid w:val="00B72F19"/>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3E65"/>
    <w:rsid w:val="00BA5616"/>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C7E3B"/>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BF7F53"/>
    <w:rsid w:val="00C00660"/>
    <w:rsid w:val="00C00965"/>
    <w:rsid w:val="00C00EE2"/>
    <w:rsid w:val="00C01165"/>
    <w:rsid w:val="00C01927"/>
    <w:rsid w:val="00C01CCD"/>
    <w:rsid w:val="00C043E4"/>
    <w:rsid w:val="00C04FA9"/>
    <w:rsid w:val="00C05034"/>
    <w:rsid w:val="00C062BB"/>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00EB"/>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37C37"/>
    <w:rsid w:val="00C37D51"/>
    <w:rsid w:val="00C401B2"/>
    <w:rsid w:val="00C4035C"/>
    <w:rsid w:val="00C40363"/>
    <w:rsid w:val="00C40CA7"/>
    <w:rsid w:val="00C41EDF"/>
    <w:rsid w:val="00C42187"/>
    <w:rsid w:val="00C4239A"/>
    <w:rsid w:val="00C425BE"/>
    <w:rsid w:val="00C42EBC"/>
    <w:rsid w:val="00C43023"/>
    <w:rsid w:val="00C4397C"/>
    <w:rsid w:val="00C43A50"/>
    <w:rsid w:val="00C44D82"/>
    <w:rsid w:val="00C451EC"/>
    <w:rsid w:val="00C45553"/>
    <w:rsid w:val="00C4596A"/>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5749E"/>
    <w:rsid w:val="00C608E4"/>
    <w:rsid w:val="00C612DF"/>
    <w:rsid w:val="00C618C6"/>
    <w:rsid w:val="00C62652"/>
    <w:rsid w:val="00C631B3"/>
    <w:rsid w:val="00C65200"/>
    <w:rsid w:val="00C65C34"/>
    <w:rsid w:val="00C65C62"/>
    <w:rsid w:val="00C65EE2"/>
    <w:rsid w:val="00C66643"/>
    <w:rsid w:val="00C670CA"/>
    <w:rsid w:val="00C67481"/>
    <w:rsid w:val="00C67DF0"/>
    <w:rsid w:val="00C67F4F"/>
    <w:rsid w:val="00C70112"/>
    <w:rsid w:val="00C720AB"/>
    <w:rsid w:val="00C72619"/>
    <w:rsid w:val="00C72E09"/>
    <w:rsid w:val="00C7325A"/>
    <w:rsid w:val="00C7398E"/>
    <w:rsid w:val="00C7431C"/>
    <w:rsid w:val="00C74B90"/>
    <w:rsid w:val="00C76771"/>
    <w:rsid w:val="00C80725"/>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52E"/>
    <w:rsid w:val="00C92737"/>
    <w:rsid w:val="00C92B9D"/>
    <w:rsid w:val="00C92C90"/>
    <w:rsid w:val="00C93483"/>
    <w:rsid w:val="00C93821"/>
    <w:rsid w:val="00C93F6C"/>
    <w:rsid w:val="00C9584D"/>
    <w:rsid w:val="00C95EA0"/>
    <w:rsid w:val="00C97829"/>
    <w:rsid w:val="00C97B2A"/>
    <w:rsid w:val="00C97ED4"/>
    <w:rsid w:val="00CA091F"/>
    <w:rsid w:val="00CA1447"/>
    <w:rsid w:val="00CA2B2C"/>
    <w:rsid w:val="00CA33BC"/>
    <w:rsid w:val="00CA4162"/>
    <w:rsid w:val="00CA4D2D"/>
    <w:rsid w:val="00CA58E7"/>
    <w:rsid w:val="00CA61BD"/>
    <w:rsid w:val="00CA6716"/>
    <w:rsid w:val="00CA6FB9"/>
    <w:rsid w:val="00CA7884"/>
    <w:rsid w:val="00CB005B"/>
    <w:rsid w:val="00CB0424"/>
    <w:rsid w:val="00CB0499"/>
    <w:rsid w:val="00CB0D86"/>
    <w:rsid w:val="00CB1902"/>
    <w:rsid w:val="00CB1AA6"/>
    <w:rsid w:val="00CB1F72"/>
    <w:rsid w:val="00CB28E9"/>
    <w:rsid w:val="00CB2F5E"/>
    <w:rsid w:val="00CB305B"/>
    <w:rsid w:val="00CB3A35"/>
    <w:rsid w:val="00CB4005"/>
    <w:rsid w:val="00CB5DF3"/>
    <w:rsid w:val="00CB5FFE"/>
    <w:rsid w:val="00CB7047"/>
    <w:rsid w:val="00CB71F7"/>
    <w:rsid w:val="00CB75AC"/>
    <w:rsid w:val="00CC0D92"/>
    <w:rsid w:val="00CC16BD"/>
    <w:rsid w:val="00CC3247"/>
    <w:rsid w:val="00CC406D"/>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439E"/>
    <w:rsid w:val="00CD5153"/>
    <w:rsid w:val="00CD5387"/>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2B5D"/>
    <w:rsid w:val="00CE3F88"/>
    <w:rsid w:val="00CE3FF9"/>
    <w:rsid w:val="00CE42DE"/>
    <w:rsid w:val="00CE441B"/>
    <w:rsid w:val="00CE470F"/>
    <w:rsid w:val="00CE6347"/>
    <w:rsid w:val="00CE706D"/>
    <w:rsid w:val="00CE748B"/>
    <w:rsid w:val="00CE774A"/>
    <w:rsid w:val="00CE7B02"/>
    <w:rsid w:val="00CE7C3D"/>
    <w:rsid w:val="00CE7D2A"/>
    <w:rsid w:val="00CF0578"/>
    <w:rsid w:val="00CF0793"/>
    <w:rsid w:val="00CF0ECC"/>
    <w:rsid w:val="00CF1C2F"/>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6704"/>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6E1"/>
    <w:rsid w:val="00D56995"/>
    <w:rsid w:val="00D56CC8"/>
    <w:rsid w:val="00D64139"/>
    <w:rsid w:val="00D64364"/>
    <w:rsid w:val="00D64A55"/>
    <w:rsid w:val="00D65630"/>
    <w:rsid w:val="00D65EF5"/>
    <w:rsid w:val="00D66F5D"/>
    <w:rsid w:val="00D67092"/>
    <w:rsid w:val="00D6726A"/>
    <w:rsid w:val="00D67863"/>
    <w:rsid w:val="00D715F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D97"/>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1F2"/>
    <w:rsid w:val="00DA1CFC"/>
    <w:rsid w:val="00DA2473"/>
    <w:rsid w:val="00DA2B71"/>
    <w:rsid w:val="00DA2CB8"/>
    <w:rsid w:val="00DA3DD0"/>
    <w:rsid w:val="00DA493B"/>
    <w:rsid w:val="00DA49F2"/>
    <w:rsid w:val="00DA4C90"/>
    <w:rsid w:val="00DA4F8F"/>
    <w:rsid w:val="00DA5044"/>
    <w:rsid w:val="00DA50CB"/>
    <w:rsid w:val="00DA540C"/>
    <w:rsid w:val="00DA70FF"/>
    <w:rsid w:val="00DA73B2"/>
    <w:rsid w:val="00DA78AA"/>
    <w:rsid w:val="00DA7C68"/>
    <w:rsid w:val="00DB09CC"/>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2492"/>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4BB2"/>
    <w:rsid w:val="00DD5059"/>
    <w:rsid w:val="00DD5C44"/>
    <w:rsid w:val="00DD5D06"/>
    <w:rsid w:val="00DD5D7D"/>
    <w:rsid w:val="00DD65C3"/>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1D5F"/>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4AE"/>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1B98"/>
    <w:rsid w:val="00E223EB"/>
    <w:rsid w:val="00E2244F"/>
    <w:rsid w:val="00E22CDB"/>
    <w:rsid w:val="00E23056"/>
    <w:rsid w:val="00E24B83"/>
    <w:rsid w:val="00E263A0"/>
    <w:rsid w:val="00E27969"/>
    <w:rsid w:val="00E27EF8"/>
    <w:rsid w:val="00E3036F"/>
    <w:rsid w:val="00E31666"/>
    <w:rsid w:val="00E31E17"/>
    <w:rsid w:val="00E31FC2"/>
    <w:rsid w:val="00E3261F"/>
    <w:rsid w:val="00E32BE4"/>
    <w:rsid w:val="00E335EF"/>
    <w:rsid w:val="00E34FFC"/>
    <w:rsid w:val="00E35107"/>
    <w:rsid w:val="00E356C9"/>
    <w:rsid w:val="00E35C1E"/>
    <w:rsid w:val="00E36027"/>
    <w:rsid w:val="00E37826"/>
    <w:rsid w:val="00E37A9C"/>
    <w:rsid w:val="00E37B0D"/>
    <w:rsid w:val="00E41F7F"/>
    <w:rsid w:val="00E42275"/>
    <w:rsid w:val="00E45399"/>
    <w:rsid w:val="00E45C5A"/>
    <w:rsid w:val="00E46713"/>
    <w:rsid w:val="00E4696B"/>
    <w:rsid w:val="00E47F03"/>
    <w:rsid w:val="00E50164"/>
    <w:rsid w:val="00E5038B"/>
    <w:rsid w:val="00E5043F"/>
    <w:rsid w:val="00E50446"/>
    <w:rsid w:val="00E5070E"/>
    <w:rsid w:val="00E50B9E"/>
    <w:rsid w:val="00E519D4"/>
    <w:rsid w:val="00E51AD0"/>
    <w:rsid w:val="00E522C0"/>
    <w:rsid w:val="00E53407"/>
    <w:rsid w:val="00E543EB"/>
    <w:rsid w:val="00E566DC"/>
    <w:rsid w:val="00E56AA0"/>
    <w:rsid w:val="00E56D2F"/>
    <w:rsid w:val="00E57008"/>
    <w:rsid w:val="00E57982"/>
    <w:rsid w:val="00E62C5F"/>
    <w:rsid w:val="00E62F0E"/>
    <w:rsid w:val="00E6343C"/>
    <w:rsid w:val="00E6356F"/>
    <w:rsid w:val="00E63EEC"/>
    <w:rsid w:val="00E646FC"/>
    <w:rsid w:val="00E64B79"/>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0BC"/>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2E38"/>
    <w:rsid w:val="00E9332C"/>
    <w:rsid w:val="00E939E1"/>
    <w:rsid w:val="00E9422A"/>
    <w:rsid w:val="00E970AA"/>
    <w:rsid w:val="00E97774"/>
    <w:rsid w:val="00E97AA2"/>
    <w:rsid w:val="00EA04AB"/>
    <w:rsid w:val="00EA0F89"/>
    <w:rsid w:val="00EA149C"/>
    <w:rsid w:val="00EA2E9E"/>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1704"/>
    <w:rsid w:val="00ED2F03"/>
    <w:rsid w:val="00ED3264"/>
    <w:rsid w:val="00ED3DAD"/>
    <w:rsid w:val="00ED427B"/>
    <w:rsid w:val="00ED4CE8"/>
    <w:rsid w:val="00ED51A0"/>
    <w:rsid w:val="00ED7564"/>
    <w:rsid w:val="00ED7658"/>
    <w:rsid w:val="00ED7B52"/>
    <w:rsid w:val="00ED7E7F"/>
    <w:rsid w:val="00EE0441"/>
    <w:rsid w:val="00EE2046"/>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0B28"/>
    <w:rsid w:val="00EF19D1"/>
    <w:rsid w:val="00EF1FD2"/>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0A5"/>
    <w:rsid w:val="00F103BE"/>
    <w:rsid w:val="00F10585"/>
    <w:rsid w:val="00F1078E"/>
    <w:rsid w:val="00F10C87"/>
    <w:rsid w:val="00F11446"/>
    <w:rsid w:val="00F11664"/>
    <w:rsid w:val="00F1293B"/>
    <w:rsid w:val="00F12A39"/>
    <w:rsid w:val="00F12E48"/>
    <w:rsid w:val="00F13332"/>
    <w:rsid w:val="00F1425E"/>
    <w:rsid w:val="00F156DE"/>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2E"/>
    <w:rsid w:val="00F2489C"/>
    <w:rsid w:val="00F24B1A"/>
    <w:rsid w:val="00F24E74"/>
    <w:rsid w:val="00F2584F"/>
    <w:rsid w:val="00F25EFE"/>
    <w:rsid w:val="00F265E6"/>
    <w:rsid w:val="00F269E4"/>
    <w:rsid w:val="00F26E1C"/>
    <w:rsid w:val="00F305CB"/>
    <w:rsid w:val="00F309F5"/>
    <w:rsid w:val="00F31063"/>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03"/>
    <w:rsid w:val="00F57A99"/>
    <w:rsid w:val="00F60372"/>
    <w:rsid w:val="00F61203"/>
    <w:rsid w:val="00F61FB1"/>
    <w:rsid w:val="00F629A0"/>
    <w:rsid w:val="00F62C3B"/>
    <w:rsid w:val="00F6308F"/>
    <w:rsid w:val="00F635D4"/>
    <w:rsid w:val="00F64108"/>
    <w:rsid w:val="00F64D6B"/>
    <w:rsid w:val="00F669A3"/>
    <w:rsid w:val="00F66C2F"/>
    <w:rsid w:val="00F66F90"/>
    <w:rsid w:val="00F66F9F"/>
    <w:rsid w:val="00F67501"/>
    <w:rsid w:val="00F7169F"/>
    <w:rsid w:val="00F72330"/>
    <w:rsid w:val="00F723FD"/>
    <w:rsid w:val="00F72BC1"/>
    <w:rsid w:val="00F72E64"/>
    <w:rsid w:val="00F73ADA"/>
    <w:rsid w:val="00F73E8D"/>
    <w:rsid w:val="00F74598"/>
    <w:rsid w:val="00F74D01"/>
    <w:rsid w:val="00F765B0"/>
    <w:rsid w:val="00F8148E"/>
    <w:rsid w:val="00F81A3A"/>
    <w:rsid w:val="00F81B9D"/>
    <w:rsid w:val="00F81D33"/>
    <w:rsid w:val="00F81F6E"/>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86758"/>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46D1"/>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0BC"/>
    <w:rsid w:val="00FE43A9"/>
    <w:rsid w:val="00FE4BB9"/>
    <w:rsid w:val="00FE6CFD"/>
    <w:rsid w:val="00FF08C1"/>
    <w:rsid w:val="00FF0E4E"/>
    <w:rsid w:val="00FF13D5"/>
    <w:rsid w:val="00FF1438"/>
    <w:rsid w:val="00FF1D00"/>
    <w:rsid w:val="00FF32B3"/>
    <w:rsid w:val="00FF44BC"/>
    <w:rsid w:val="00FF63A8"/>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264777751">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15377428">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592469608">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05667889">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36151568">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081438603">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hyperlink" Target="http://www.firewoodnm.com"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mailto:arnie.friedt@state.nm.u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todd_haines@hotmai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hyperlink" Target="mailto:DTrythall1@outlook.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ldwood.us" TargetMode="External"/><Relationship Id="rId23" Type="http://schemas.openxmlformats.org/officeDocument/2006/relationships/hyperlink" Target="mailto:arnie.friedt@state.nm.us" TargetMode="External"/><Relationship Id="rId28" Type="http://schemas.openxmlformats.org/officeDocument/2006/relationships/header" Target="header1.xml"/><Relationship Id="rId10" Type="http://schemas.openxmlformats.org/officeDocument/2006/relationships/hyperlink" Target="mailto:Diboykin61@gmail.com" TargetMode="External"/><Relationship Id="rId19" Type="http://schemas.openxmlformats.org/officeDocument/2006/relationships/hyperlink" Target="mailto:david@oldwood.u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image" Target="media/image3.png"/><Relationship Id="rId22" Type="http://schemas.openxmlformats.org/officeDocument/2006/relationships/hyperlink" Target="mailto:todd_haines@hotmail.com" TargetMode="External"/><Relationship Id="rId27" Type="http://schemas.openxmlformats.org/officeDocument/2006/relationships/hyperlink" Target="https://events.hubilo.com/aff-2022-national-leadership-conference/register"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41B4B-35DC-42BF-B5A7-420BEB3DD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1</TotalTime>
  <Pages>4</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8403</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2</cp:revision>
  <cp:lastPrinted>2022-02-24T20:51:00Z</cp:lastPrinted>
  <dcterms:created xsi:type="dcterms:W3CDTF">2022-05-03T23:38:00Z</dcterms:created>
  <dcterms:modified xsi:type="dcterms:W3CDTF">2022-05-03T23:38:00Z</dcterms:modified>
</cp:coreProperties>
</file>