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54186278"/>
    <w:bookmarkEnd w:id="0"/>
    <w:p w14:paraId="56B726C7" w14:textId="5B7CBA56" w:rsidR="004F3AEF" w:rsidRDefault="00487C54" w:rsidP="00024891">
      <w:pPr>
        <w:pStyle w:val="Heading1"/>
        <w:rPr>
          <w:rFonts w:ascii="Arial" w:hAnsi="Arial" w:cs="Arial"/>
          <w:sz w:val="28"/>
          <w:szCs w:val="28"/>
        </w:rPr>
      </w:pPr>
      <w:r>
        <w:rPr>
          <w:noProof/>
        </w:rPr>
        <mc:AlternateContent>
          <mc:Choice Requires="wps">
            <w:drawing>
              <wp:anchor distT="0" distB="0" distL="114300" distR="114300" simplePos="0" relativeHeight="251654656" behindDoc="0" locked="0" layoutInCell="1" allowOverlap="1" wp14:anchorId="79F63F93" wp14:editId="4B9CBF2E">
                <wp:simplePos x="0" y="0"/>
                <wp:positionH relativeFrom="column">
                  <wp:posOffset>4631055</wp:posOffset>
                </wp:positionH>
                <wp:positionV relativeFrom="paragraph">
                  <wp:posOffset>-269875</wp:posOffset>
                </wp:positionV>
                <wp:extent cx="1529715" cy="252095"/>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10F0" w14:textId="2DC5D0F0" w:rsidR="000754FD" w:rsidRPr="000E7377" w:rsidRDefault="00280ACE">
                            <w:pPr>
                              <w:rPr>
                                <w:b/>
                              </w:rPr>
                            </w:pPr>
                            <w:r w:rsidRPr="000E7377">
                              <w:rPr>
                                <w:b/>
                              </w:rPr>
                              <w:t xml:space="preserve">   </w:t>
                            </w:r>
                            <w:r w:rsidR="004F3AEF" w:rsidRPr="000E7377">
                              <w:rPr>
                                <w:b/>
                              </w:rPr>
                              <w:t xml:space="preserve">     </w:t>
                            </w:r>
                            <w:r w:rsidR="006C2EEF">
                              <w:rPr>
                                <w:b/>
                              </w:rPr>
                              <w:t>September</w:t>
                            </w:r>
                            <w:r w:rsidR="00C66643">
                              <w:rPr>
                                <w:b/>
                              </w:rPr>
                              <w:t xml:space="preserve"> </w:t>
                            </w:r>
                            <w:r w:rsidR="00031263" w:rsidRPr="000E7377">
                              <w:rPr>
                                <w:b/>
                              </w:rPr>
                              <w:t>20</w:t>
                            </w:r>
                            <w:r w:rsidR="00F34DDF">
                              <w:rPr>
                                <w:b/>
                              </w:rPr>
                              <w:t>2</w:t>
                            </w:r>
                            <w:r w:rsidR="00A02B70">
                              <w:rPr>
                                <w:b/>
                              </w:rPr>
                              <w:t>1</w:t>
                            </w:r>
                          </w:p>
                          <w:p w14:paraId="326EB974" w14:textId="77777777" w:rsidR="00A70399" w:rsidRDefault="00A70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63F93" id="_x0000_t202" coordsize="21600,21600" o:spt="202" path="m,l,21600r21600,l21600,xe">
                <v:stroke joinstyle="miter"/>
                <v:path gradientshapeok="t" o:connecttype="rect"/>
              </v:shapetype>
              <v:shape id="Text Box 12" o:spid="_x0000_s1026" type="#_x0000_t202" style="position:absolute;margin-left:364.65pt;margin-top:-21.25pt;width:120.45pt;height:1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" stroked="f">
                <v:textbox>
                  <w:txbxContent>
                    <w:p w14:paraId="6AB810F0" w14:textId="2DC5D0F0" w:rsidR="000754FD" w:rsidRPr="000E7377" w:rsidRDefault="00280ACE">
                      <w:pPr>
                        <w:rPr>
                          <w:b/>
                        </w:rPr>
                      </w:pPr>
                      <w:r w:rsidRPr="000E7377">
                        <w:rPr>
                          <w:b/>
                        </w:rPr>
                        <w:t xml:space="preserve">   </w:t>
                      </w:r>
                      <w:r w:rsidR="004F3AEF" w:rsidRPr="000E7377">
                        <w:rPr>
                          <w:b/>
                        </w:rPr>
                        <w:t xml:space="preserve">     </w:t>
                      </w:r>
                      <w:r w:rsidR="006C2EEF">
                        <w:rPr>
                          <w:b/>
                        </w:rPr>
                        <w:t>September</w:t>
                      </w:r>
                      <w:r w:rsidR="00C66643">
                        <w:rPr>
                          <w:b/>
                        </w:rPr>
                        <w:t xml:space="preserve"> </w:t>
                      </w:r>
                      <w:r w:rsidR="00031263" w:rsidRPr="000E7377">
                        <w:rPr>
                          <w:b/>
                        </w:rPr>
                        <w:t>20</w:t>
                      </w:r>
                      <w:r w:rsidR="00F34DDF">
                        <w:rPr>
                          <w:b/>
                        </w:rPr>
                        <w:t>2</w:t>
                      </w:r>
                      <w:r w:rsidR="00A02B70">
                        <w:rPr>
                          <w:b/>
                        </w:rPr>
                        <w:t>1</w:t>
                      </w:r>
                    </w:p>
                    <w:p w14:paraId="326EB974" w14:textId="77777777" w:rsidR="00A70399" w:rsidRDefault="00A70399"/>
                  </w:txbxContent>
                </v:textbox>
              </v:shape>
            </w:pict>
          </mc:Fallback>
        </mc:AlternateContent>
      </w:r>
      <w:r w:rsidR="00DF4172">
        <w:rPr>
          <w:noProof/>
        </w:rPr>
        <mc:AlternateContent>
          <mc:Choice Requires="wps">
            <w:drawing>
              <wp:anchor distT="0" distB="0" distL="114300" distR="114300" simplePos="0" relativeHeight="251653632" behindDoc="0" locked="0" layoutInCell="1" allowOverlap="1" wp14:anchorId="3888BC3A" wp14:editId="70A9D94E">
                <wp:simplePos x="0" y="0"/>
                <wp:positionH relativeFrom="margin">
                  <wp:posOffset>1954033</wp:posOffset>
                </wp:positionH>
                <wp:positionV relativeFrom="paragraph">
                  <wp:posOffset>-326003</wp:posOffset>
                </wp:positionV>
                <wp:extent cx="2519266" cy="1920240"/>
                <wp:effectExtent l="57150" t="57150" r="52705" b="6096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66" cy="1920240"/>
                        </a:xfrm>
                        <a:prstGeom prst="rect">
                          <a:avLst/>
                        </a:prstGeom>
                        <a:solidFill>
                          <a:srgbClr val="FFFFFF"/>
                        </a:solidFill>
                        <a:ln w="9525">
                          <a:solidFill>
                            <a:schemeClr val="accent3">
                              <a:lumMod val="50000"/>
                            </a:schemeClr>
                          </a:solidFill>
                          <a:miter lim="800000"/>
                          <a:headEnd/>
                          <a:tailEnd/>
                        </a:ln>
                        <a:effectLst>
                          <a:softEdge rad="977900"/>
                        </a:effectLst>
                        <a:scene3d>
                          <a:camera prst="orthographicFront"/>
                          <a:lightRig rig="threePt" dir="t"/>
                        </a:scene3d>
                        <a:sp3d extrusionH="76200" prstMaterial="plastic">
                          <a:bevelT prst="slope"/>
                          <a:bevelB/>
                          <a:extrusionClr>
                            <a:schemeClr val="accent3">
                              <a:lumMod val="50000"/>
                            </a:schemeClr>
                          </a:extrusionClr>
                        </a:sp3d>
                      </wps:spPr>
                      <wps:txb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B837DF"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8"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B837DF" w:rsidP="00DE2926">
                            <w:pPr>
                              <w:spacing w:after="0"/>
                              <w:jc w:val="center"/>
                              <w:rPr>
                                <w:u w:val="single"/>
                                <w14:textOutline w14:w="9525" w14:cap="rnd" w14:cmpd="sng" w14:algn="ctr">
                                  <w14:noFill/>
                                  <w14:prstDash w14:val="solid"/>
                                  <w14:bevel/>
                                </w14:textOutline>
                              </w:rPr>
                            </w:pPr>
                            <w:hyperlink r:id="rId9"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BC3A" id="Text Box 11" o:spid="_x0000_s1027" type="#_x0000_t202" style="position:absolute;margin-left:153.85pt;margin-top:-25.65pt;width:198.35pt;height:151.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" strokecolor="#4e6128 [1606]">
                <v:textbo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8F0AA2"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10"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8F0AA2" w:rsidP="00DE2926">
                      <w:pPr>
                        <w:spacing w:after="0"/>
                        <w:jc w:val="center"/>
                        <w:rPr>
                          <w:u w:val="single"/>
                          <w14:textOutline w14:w="9525" w14:cap="rnd" w14:cmpd="sng" w14:algn="ctr">
                            <w14:noFill/>
                            <w14:prstDash w14:val="solid"/>
                            <w14:bevel/>
                          </w14:textOutline>
                        </w:rPr>
                      </w:pPr>
                      <w:hyperlink r:id="rId11"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v:textbox>
                <w10:wrap anchorx="margin"/>
              </v:shape>
            </w:pict>
          </mc:Fallback>
        </mc:AlternateContent>
      </w:r>
      <w:r w:rsidR="000E7377">
        <w:rPr>
          <w:rFonts w:ascii="Arial" w:hAnsi="Arial" w:cs="Arial"/>
          <w:noProof/>
          <w:sz w:val="28"/>
        </w:rPr>
        <w:drawing>
          <wp:anchor distT="0" distB="0" distL="114300" distR="114300" simplePos="0" relativeHeight="251655680" behindDoc="0" locked="0" layoutInCell="1" allowOverlap="1" wp14:anchorId="3F02762E" wp14:editId="5C7C8B77">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14:anchorId="30FF3C62" wp14:editId="4ABC4182">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C7791">
        <w:t xml:space="preserve">   </w:t>
      </w:r>
      <w:r w:rsidR="00DC7791">
        <w:tab/>
      </w:r>
      <w:r w:rsidR="002C45E2">
        <w:rPr>
          <w:rFonts w:ascii="Arial" w:hAnsi="Arial" w:cs="Arial"/>
          <w:sz w:val="28"/>
          <w:szCs w:val="28"/>
        </w:rPr>
        <w:t xml:space="preserve">   </w:t>
      </w:r>
    </w:p>
    <w:p w14:paraId="4B578153" w14:textId="4A41328D" w:rsidR="004F3AEF" w:rsidRDefault="004F3AEF" w:rsidP="00DC7791">
      <w:pPr>
        <w:rPr>
          <w:rFonts w:ascii="Arial" w:hAnsi="Arial" w:cs="Arial"/>
          <w:sz w:val="28"/>
          <w:szCs w:val="28"/>
        </w:rPr>
      </w:pPr>
    </w:p>
    <w:p w14:paraId="77092F9B" w14:textId="65668490" w:rsidR="004F3AEF" w:rsidRDefault="004F3AEF" w:rsidP="00DC7791">
      <w:pPr>
        <w:rPr>
          <w:rFonts w:ascii="Arial" w:hAnsi="Arial" w:cs="Arial"/>
          <w:sz w:val="28"/>
          <w:szCs w:val="28"/>
        </w:rPr>
      </w:pPr>
    </w:p>
    <w:p w14:paraId="36744113" w14:textId="1CAF64B3" w:rsidR="00DC7791" w:rsidRDefault="002C45E2" w:rsidP="00DC7791">
      <w:pPr>
        <w:rPr>
          <w:sz w:val="28"/>
        </w:rPr>
      </w:pPr>
      <w:r>
        <w:rPr>
          <w:rFonts w:ascii="Arial" w:hAnsi="Arial" w:cs="Arial"/>
          <w:sz w:val="28"/>
          <w:szCs w:val="28"/>
        </w:rPr>
        <w:t xml:space="preserve">           </w:t>
      </w:r>
      <w:r w:rsidR="00DC7791">
        <w:rPr>
          <w:rFonts w:ascii="Arial" w:hAnsi="Arial" w:cs="Arial"/>
          <w:sz w:val="28"/>
        </w:rPr>
        <w:t xml:space="preserve"> </w:t>
      </w:r>
      <w:r w:rsidR="00DC7791">
        <w:rPr>
          <w:rFonts w:ascii="Arial" w:hAnsi="Arial" w:cs="Arial"/>
          <w:sz w:val="28"/>
        </w:rPr>
        <w:tab/>
        <w:t xml:space="preserve">         </w:t>
      </w:r>
      <w:r w:rsidR="00DC7791">
        <w:rPr>
          <w:rFonts w:ascii="Arial" w:hAnsi="Arial" w:cs="Arial"/>
          <w:sz w:val="28"/>
        </w:rPr>
        <w:tab/>
      </w:r>
    </w:p>
    <w:p w14:paraId="24F141CF" w14:textId="77777777" w:rsidR="00504A8F" w:rsidRDefault="00504A8F" w:rsidP="0017616F">
      <w:pPr>
        <w:spacing w:after="0" w:line="240" w:lineRule="auto"/>
        <w:jc w:val="center"/>
        <w:rPr>
          <w:rFonts w:ascii="Arial" w:hAnsi="Arial" w:cs="Arial"/>
          <w:b/>
        </w:rPr>
      </w:pPr>
    </w:p>
    <w:p w14:paraId="567655C0" w14:textId="24A1A87F" w:rsidR="00BF0995" w:rsidRDefault="00AF071E" w:rsidP="00BD50C7">
      <w:pPr>
        <w:spacing w:after="0" w:line="240" w:lineRule="auto"/>
        <w:jc w:val="center"/>
        <w:rPr>
          <w:b/>
          <w:bCs/>
          <w:sz w:val="40"/>
          <w:szCs w:val="40"/>
        </w:rPr>
      </w:pPr>
      <w:r w:rsidRPr="009C3919">
        <w:rPr>
          <w:b/>
          <w:bCs/>
          <w:sz w:val="40"/>
          <w:szCs w:val="40"/>
        </w:rPr>
        <w:t>TREE FARM BULLETIN</w:t>
      </w:r>
    </w:p>
    <w:p w14:paraId="25F649FB" w14:textId="77777777" w:rsidR="00287FD3" w:rsidRPr="00287FD3" w:rsidRDefault="00287FD3" w:rsidP="000021BC">
      <w:pPr>
        <w:spacing w:after="0" w:line="240" w:lineRule="auto"/>
        <w:jc w:val="center"/>
        <w:rPr>
          <w:rFonts w:asciiTheme="minorHAnsi" w:hAnsiTheme="minorHAnsi" w:cstheme="minorHAnsi"/>
          <w:b/>
          <w:sz w:val="16"/>
          <w:szCs w:val="16"/>
        </w:rPr>
      </w:pPr>
    </w:p>
    <w:p w14:paraId="406F3A97" w14:textId="77777777" w:rsidR="005F20AF" w:rsidRDefault="00AE604D" w:rsidP="000021BC">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 xml:space="preserve">THE </w:t>
      </w:r>
      <w:r w:rsidR="005F20AF">
        <w:rPr>
          <w:rFonts w:asciiTheme="minorHAnsi" w:hAnsiTheme="minorHAnsi" w:cstheme="minorHAnsi"/>
          <w:b/>
          <w:sz w:val="40"/>
          <w:szCs w:val="40"/>
        </w:rPr>
        <w:t xml:space="preserve">HISTORY &amp; INVOLVEMENT OF THIS </w:t>
      </w:r>
    </w:p>
    <w:p w14:paraId="546DC2F6" w14:textId="30CAED6F" w:rsidR="00411008" w:rsidRDefault="005F20AF" w:rsidP="000021BC">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ACTIVE WORKING CERTIFIED TREE FARM</w:t>
      </w:r>
    </w:p>
    <w:p w14:paraId="13AC2C31" w14:textId="2CC6F9F0" w:rsidR="006D3FA3" w:rsidRPr="008033C4" w:rsidRDefault="006D3FA3" w:rsidP="00EF661E">
      <w:pPr>
        <w:spacing w:after="0"/>
        <w:jc w:val="center"/>
        <w:rPr>
          <w:rStyle w:val="Hyperlink"/>
          <w:bCs/>
          <w:i/>
          <w:iCs/>
          <w:sz w:val="24"/>
          <w:szCs w:val="24"/>
          <w:u w:val="none"/>
        </w:rPr>
      </w:pPr>
      <w:r w:rsidRPr="008033C4">
        <w:rPr>
          <w:bCs/>
          <w:i/>
          <w:iCs/>
          <w:sz w:val="24"/>
          <w:szCs w:val="24"/>
        </w:rPr>
        <w:t xml:space="preserve">by </w:t>
      </w:r>
      <w:r w:rsidR="005F20AF" w:rsidRPr="008033C4">
        <w:rPr>
          <w:bCs/>
          <w:i/>
          <w:iCs/>
          <w:sz w:val="24"/>
          <w:szCs w:val="24"/>
        </w:rPr>
        <w:t>John Bartley</w:t>
      </w:r>
      <w:r w:rsidR="008033C4" w:rsidRPr="008033C4">
        <w:rPr>
          <w:bCs/>
          <w:i/>
          <w:iCs/>
          <w:sz w:val="24"/>
          <w:szCs w:val="24"/>
        </w:rPr>
        <w:t xml:space="preserve">, </w:t>
      </w:r>
      <w:r w:rsidR="008033C4" w:rsidRPr="008033C4">
        <w:rPr>
          <w:rFonts w:asciiTheme="minorHAnsi" w:eastAsia="Times New Roman" w:hAnsiTheme="minorHAnsi" w:cstheme="minorHAnsi"/>
          <w:i/>
          <w:iCs/>
          <w:color w:val="000000"/>
          <w:sz w:val="24"/>
          <w:szCs w:val="24"/>
        </w:rPr>
        <w:t>Gascon Ranch Tree Farm #033-81</w:t>
      </w:r>
      <w:r w:rsidR="00E35107" w:rsidRPr="008033C4">
        <w:rPr>
          <w:bCs/>
          <w:i/>
          <w:iCs/>
          <w:sz w:val="24"/>
          <w:szCs w:val="24"/>
        </w:rPr>
        <w:t xml:space="preserve"> </w:t>
      </w:r>
    </w:p>
    <w:p w14:paraId="77306ED9" w14:textId="77777777" w:rsidR="00287FD3" w:rsidRDefault="00287FD3" w:rsidP="00B31D64">
      <w:pPr>
        <w:spacing w:after="0" w:line="240" w:lineRule="auto"/>
        <w:rPr>
          <w:sz w:val="24"/>
          <w:szCs w:val="24"/>
        </w:rPr>
      </w:pPr>
    </w:p>
    <w:p w14:paraId="2F2F5C59" w14:textId="3545F148"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The family history of this ranch, known as the Gascon Ranch, dates back into the 1850's.  My great grandfather bought the ranch from my wife Tamera's great-great grandfather, Richard Dunn, about 1920.  Her great-great grandfather came here in 1869; he married Marie Pendaries, the daughter of Jean Pendaries in 1872; in 1880 he put together a steam powered sawmill right here at headquarters, logged the timber and built a 2-story frame house (where our newer house currently sits; sadly, the old house had to be torn down in 2003).</w:t>
      </w:r>
    </w:p>
    <w:p w14:paraId="3999C13A" w14:textId="41446312" w:rsidR="008033C4" w:rsidRDefault="008033C4" w:rsidP="005F20AF">
      <w:pPr>
        <w:spacing w:after="0" w:line="240" w:lineRule="auto"/>
        <w:rPr>
          <w:rFonts w:asciiTheme="minorHAnsi" w:eastAsia="Times New Roman" w:hAnsiTheme="minorHAnsi" w:cstheme="minorHAnsi"/>
          <w:color w:val="000000"/>
          <w:sz w:val="24"/>
          <w:szCs w:val="24"/>
        </w:rPr>
      </w:pPr>
    </w:p>
    <w:p w14:paraId="7C56A6B9" w14:textId="72763D5E" w:rsidR="00ED7658" w:rsidRPr="005F20AF" w:rsidRDefault="0070098A" w:rsidP="005F20AF">
      <w:pPr>
        <w:spacing w:after="0" w:line="240" w:lineRule="auto"/>
        <w:rPr>
          <w:rFonts w:asciiTheme="minorHAnsi" w:eastAsia="Times New Roman" w:hAnsiTheme="minorHAnsi" w:cstheme="minorHAnsi"/>
          <w:color w:val="000000"/>
          <w:sz w:val="24"/>
          <w:szCs w:val="24"/>
        </w:rPr>
      </w:pPr>
      <w:r>
        <w:rPr>
          <w:noProof/>
        </w:rPr>
        <mc:AlternateContent>
          <mc:Choice Requires="wps">
            <w:drawing>
              <wp:anchor distT="0" distB="0" distL="114300" distR="114300" simplePos="0" relativeHeight="251696128" behindDoc="0" locked="0" layoutInCell="1" allowOverlap="1" wp14:anchorId="2134232E" wp14:editId="38526434">
                <wp:simplePos x="0" y="0"/>
                <wp:positionH relativeFrom="column">
                  <wp:posOffset>2440940</wp:posOffset>
                </wp:positionH>
                <wp:positionV relativeFrom="paragraph">
                  <wp:posOffset>662891</wp:posOffset>
                </wp:positionV>
                <wp:extent cx="3792855" cy="154305"/>
                <wp:effectExtent l="0" t="0" r="17145" b="17145"/>
                <wp:wrapSquare wrapText="bothSides"/>
                <wp:docPr id="10" name="Text Box 10"/>
                <wp:cNvGraphicFramePr/>
                <a:graphic xmlns:a="http://schemas.openxmlformats.org/drawingml/2006/main">
                  <a:graphicData uri="http://schemas.microsoft.com/office/word/2010/wordprocessingShape">
                    <wps:wsp>
                      <wps:cNvSpPr txBox="1"/>
                      <wps:spPr>
                        <a:xfrm>
                          <a:off x="0" y="0"/>
                          <a:ext cx="3792855" cy="154305"/>
                        </a:xfrm>
                        <a:prstGeom prst="rect">
                          <a:avLst/>
                        </a:prstGeom>
                        <a:solidFill>
                          <a:prstClr val="white"/>
                        </a:solidFill>
                        <a:ln>
                          <a:solidFill>
                            <a:schemeClr val="accent3"/>
                          </a:solidFill>
                        </a:ln>
                      </wps:spPr>
                      <wps:txbx>
                        <w:txbxContent>
                          <w:p w14:paraId="5952FDE7" w14:textId="2BFE8255" w:rsidR="005C0B2B" w:rsidRPr="0037548C" w:rsidRDefault="0035338C" w:rsidP="005C0B2B">
                            <w:pPr>
                              <w:pStyle w:val="Caption"/>
                              <w:jc w:val="center"/>
                              <w:rPr>
                                <w:noProof/>
                              </w:rPr>
                            </w:pPr>
                            <w:r>
                              <w:t>Fuels reduction p</w:t>
                            </w:r>
                            <w:r w:rsidR="005C0B2B">
                              <w:t xml:space="preserve">roject on </w:t>
                            </w:r>
                            <w:r w:rsidR="00CB1902">
                              <w:t>Gascon Ranch</w:t>
                            </w:r>
                            <w:r w:rsidR="005C0B2B">
                              <w:t xml:space="preserve"> Tree Farm</w:t>
                            </w:r>
                            <w:r>
                              <w:t xml:space="preserve"> (2020-2021)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34232E" id="_x0000_t202" coordsize="21600,21600" o:spt="202" path="m,l,21600r21600,l21600,xe">
                <v:stroke joinstyle="miter"/>
                <v:path gradientshapeok="t" o:connecttype="rect"/>
              </v:shapetype>
              <v:shape id="Text Box 10" o:spid="_x0000_s1028" type="#_x0000_t202" style="position:absolute;margin-left:192.2pt;margin-top:52.2pt;width:298.65pt;height:1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" strokecolor="#9bbb59 [3206]">
                <v:textbox inset="0,0,0,0">
                  <w:txbxContent>
                    <w:p w14:paraId="5952FDE7" w14:textId="2BFE8255" w:rsidR="005C0B2B" w:rsidRPr="0037548C" w:rsidRDefault="0035338C" w:rsidP="005C0B2B">
                      <w:pPr>
                        <w:pStyle w:val="Caption"/>
                        <w:jc w:val="center"/>
                        <w:rPr>
                          <w:noProof/>
                        </w:rPr>
                      </w:pPr>
                      <w:r>
                        <w:t>Fuels reduction p</w:t>
                      </w:r>
                      <w:r w:rsidR="005C0B2B">
                        <w:t xml:space="preserve">roject on </w:t>
                      </w:r>
                      <w:r w:rsidR="00CB1902">
                        <w:t>Gascon Ranch</w:t>
                      </w:r>
                      <w:r w:rsidR="005C0B2B">
                        <w:t xml:space="preserve"> Tree Farm</w:t>
                      </w:r>
                      <w:r>
                        <w:t xml:space="preserve"> (2020-2021)</w:t>
                      </w:r>
                    </w:p>
                  </w:txbxContent>
                </v:textbox>
                <w10:wrap type="square"/>
              </v:shape>
            </w:pict>
          </mc:Fallback>
        </mc:AlternateContent>
      </w:r>
      <w:r w:rsidR="00CC7B6B">
        <w:rPr>
          <w:noProof/>
        </w:rPr>
        <w:drawing>
          <wp:anchor distT="0" distB="0" distL="114300" distR="114300" simplePos="0" relativeHeight="251685888" behindDoc="0" locked="0" layoutInCell="1" allowOverlap="1" wp14:anchorId="09B41CBC" wp14:editId="75040D5B">
            <wp:simplePos x="0" y="0"/>
            <wp:positionH relativeFrom="column">
              <wp:posOffset>2323465</wp:posOffset>
            </wp:positionH>
            <wp:positionV relativeFrom="paragraph">
              <wp:posOffset>570865</wp:posOffset>
            </wp:positionV>
            <wp:extent cx="4032250" cy="3023870"/>
            <wp:effectExtent l="133350" t="114300" r="139700" b="157480"/>
            <wp:wrapSquare wrapText="bothSides"/>
            <wp:docPr id="25" name="Picture 25" descr="A forest of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forest of trees&#10;&#10;Description automatically generated with low confidence"/>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4032250" cy="3023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D7658" w:rsidRPr="005F20AF">
        <w:rPr>
          <w:rFonts w:asciiTheme="minorHAnsi" w:eastAsia="Times New Roman" w:hAnsiTheme="minorHAnsi" w:cstheme="minorHAnsi"/>
          <w:color w:val="000000"/>
          <w:sz w:val="24"/>
          <w:szCs w:val="24"/>
        </w:rPr>
        <w:t>Tamera and I met in 1983, were married here in 1984.  Long story short, her parents came here to our long running guest ranch as guests WITH Tamera's grandmother, who was born here in 1900 and lived here for her first 9 years.  She wanted to see her childhood home, one last time.  Tamera and</w:t>
      </w:r>
      <w:r w:rsidR="00026F6C">
        <w:rPr>
          <w:rFonts w:asciiTheme="minorHAnsi" w:eastAsia="Times New Roman" w:hAnsiTheme="minorHAnsi" w:cstheme="minorHAnsi"/>
          <w:color w:val="000000"/>
          <w:sz w:val="24"/>
          <w:szCs w:val="24"/>
        </w:rPr>
        <w:t xml:space="preserve"> I</w:t>
      </w:r>
      <w:r w:rsidR="00ED7658" w:rsidRPr="005F20AF">
        <w:rPr>
          <w:rFonts w:asciiTheme="minorHAnsi" w:eastAsia="Times New Roman" w:hAnsiTheme="minorHAnsi" w:cstheme="minorHAnsi"/>
          <w:color w:val="000000"/>
          <w:sz w:val="24"/>
          <w:szCs w:val="24"/>
        </w:rPr>
        <w:t xml:space="preserve"> started writing letters back and forth after her parent’s visit and the rest is..............history!!!  </w:t>
      </w:r>
    </w:p>
    <w:p w14:paraId="23470DDB" w14:textId="153A23A5"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 </w:t>
      </w:r>
    </w:p>
    <w:p w14:paraId="77EB4DC4" w14:textId="2EC3F9E1"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 xml:space="preserve">My father Jim, along with my brother Carl and I, decided in about 1977 that he wanted to build a sawmill from scratch, to cut lumber for use here on this 'ol ranch.  We three bounced around 2 counties looking at and taking measurements of every sawmill there was, gathering ideas.  We turned out the first board somewhere in 1978, and </w:t>
      </w:r>
      <w:r w:rsidRPr="005F20AF">
        <w:rPr>
          <w:rFonts w:asciiTheme="minorHAnsi" w:eastAsia="Times New Roman" w:hAnsiTheme="minorHAnsi" w:cstheme="minorHAnsi"/>
          <w:color w:val="000000"/>
          <w:sz w:val="24"/>
          <w:szCs w:val="24"/>
        </w:rPr>
        <w:lastRenderedPageBreak/>
        <w:t>to this date I continue to saw lumber with it, at a smaller scale.  At the highpoint we were turning out close to 100,000 board feet a year, exclusively custom sawing; we were also doing the logging for it.</w:t>
      </w:r>
      <w:r w:rsidR="00CC7B6B" w:rsidRPr="00CC7B6B">
        <w:rPr>
          <w:noProof/>
        </w:rPr>
        <w:t xml:space="preserve"> </w:t>
      </w:r>
    </w:p>
    <w:p w14:paraId="191355C9" w14:textId="3F74F00F"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 </w:t>
      </w:r>
    </w:p>
    <w:p w14:paraId="15CEC3FB" w14:textId="5CA37E41" w:rsidR="00ED7658" w:rsidRPr="005F20AF" w:rsidRDefault="0035338C" w:rsidP="005F20AF">
      <w:pPr>
        <w:spacing w:after="0" w:line="240" w:lineRule="auto"/>
        <w:rPr>
          <w:rFonts w:asciiTheme="minorHAnsi" w:eastAsia="Times New Roman" w:hAnsiTheme="minorHAnsi" w:cstheme="minorHAnsi"/>
          <w:color w:val="000000"/>
          <w:sz w:val="24"/>
          <w:szCs w:val="24"/>
        </w:rPr>
      </w:pPr>
      <w:r>
        <w:rPr>
          <w:noProof/>
        </w:rPr>
        <mc:AlternateContent>
          <mc:Choice Requires="wps">
            <w:drawing>
              <wp:anchor distT="0" distB="0" distL="114300" distR="114300" simplePos="0" relativeHeight="251698176" behindDoc="0" locked="0" layoutInCell="1" allowOverlap="1" wp14:anchorId="7DB0031F" wp14:editId="455958C9">
                <wp:simplePos x="0" y="0"/>
                <wp:positionH relativeFrom="column">
                  <wp:posOffset>121285</wp:posOffset>
                </wp:positionH>
                <wp:positionV relativeFrom="paragraph">
                  <wp:posOffset>2552114</wp:posOffset>
                </wp:positionV>
                <wp:extent cx="2005965" cy="330200"/>
                <wp:effectExtent l="0" t="0" r="13335" b="12700"/>
                <wp:wrapSquare wrapText="bothSides"/>
                <wp:docPr id="12" name="Text Box 12"/>
                <wp:cNvGraphicFramePr/>
                <a:graphic xmlns:a="http://schemas.openxmlformats.org/drawingml/2006/main">
                  <a:graphicData uri="http://schemas.microsoft.com/office/word/2010/wordprocessingShape">
                    <wps:wsp>
                      <wps:cNvSpPr txBox="1"/>
                      <wps:spPr>
                        <a:xfrm>
                          <a:off x="0" y="0"/>
                          <a:ext cx="2005965" cy="330200"/>
                        </a:xfrm>
                        <a:prstGeom prst="rect">
                          <a:avLst/>
                        </a:prstGeom>
                        <a:solidFill>
                          <a:prstClr val="white"/>
                        </a:solidFill>
                        <a:ln>
                          <a:solidFill>
                            <a:schemeClr val="accent3"/>
                          </a:solidFill>
                        </a:ln>
                      </wps:spPr>
                      <wps:txbx>
                        <w:txbxContent>
                          <w:p w14:paraId="437432BE" w14:textId="77777777" w:rsidR="00790F61" w:rsidRDefault="0035338C" w:rsidP="00790F61">
                            <w:pPr>
                              <w:pStyle w:val="Caption"/>
                              <w:spacing w:after="0"/>
                              <w:jc w:val="center"/>
                            </w:pPr>
                            <w:r>
                              <w:t>John Bartley</w:t>
                            </w:r>
                            <w:r w:rsidR="00790F61">
                              <w:t xml:space="preserve"> is an active member </w:t>
                            </w:r>
                          </w:p>
                          <w:p w14:paraId="7FDF4BB4" w14:textId="0D9AD323" w:rsidR="0035338C" w:rsidRPr="0037548C" w:rsidRDefault="00790F61" w:rsidP="00790F61">
                            <w:pPr>
                              <w:pStyle w:val="Caption"/>
                              <w:spacing w:after="0"/>
                              <w:jc w:val="center"/>
                              <w:rPr>
                                <w:noProof/>
                              </w:rPr>
                            </w:pPr>
                            <w:r>
                              <w:t>of the Sapello-Rociada VFD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B0031F" id="_x0000_s1029" type="#_x0000_t202" style="position:absolute;margin-left:9.55pt;margin-top:200.95pt;width:157.95pt;height: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" strokecolor="#9bbb59 [3206]">
                <v:textbox inset="0,0,0,0">
                  <w:txbxContent>
                    <w:p w14:paraId="437432BE" w14:textId="77777777" w:rsidR="00790F61" w:rsidRDefault="0035338C" w:rsidP="00790F61">
                      <w:pPr>
                        <w:pStyle w:val="Caption"/>
                        <w:spacing w:after="0"/>
                        <w:jc w:val="center"/>
                      </w:pPr>
                      <w:r>
                        <w:t>John Bartley</w:t>
                      </w:r>
                      <w:r w:rsidR="00790F61">
                        <w:t xml:space="preserve"> is an active member </w:t>
                      </w:r>
                    </w:p>
                    <w:p w14:paraId="7FDF4BB4" w14:textId="0D9AD323" w:rsidR="0035338C" w:rsidRPr="0037548C" w:rsidRDefault="00790F61" w:rsidP="00790F61">
                      <w:pPr>
                        <w:pStyle w:val="Caption"/>
                        <w:spacing w:after="0"/>
                        <w:jc w:val="center"/>
                        <w:rPr>
                          <w:noProof/>
                        </w:rPr>
                      </w:pPr>
                      <w:r>
                        <w:t>of the Sapello-Rociada VFD</w:t>
                      </w:r>
                    </w:p>
                  </w:txbxContent>
                </v:textbox>
                <w10:wrap type="square"/>
              </v:shape>
            </w:pict>
          </mc:Fallback>
        </mc:AlternateContent>
      </w:r>
      <w:r w:rsidR="00CC7B6B">
        <w:rPr>
          <w:noProof/>
        </w:rPr>
        <w:drawing>
          <wp:anchor distT="0" distB="0" distL="114300" distR="114300" simplePos="0" relativeHeight="251686912" behindDoc="0" locked="0" layoutInCell="1" allowOverlap="1" wp14:anchorId="6F0B847F" wp14:editId="4B03D31F">
            <wp:simplePos x="0" y="0"/>
            <wp:positionH relativeFrom="column">
              <wp:posOffset>31750</wp:posOffset>
            </wp:positionH>
            <wp:positionV relativeFrom="paragraph">
              <wp:posOffset>60960</wp:posOffset>
            </wp:positionV>
            <wp:extent cx="2190115" cy="2925445"/>
            <wp:effectExtent l="133350" t="114300" r="133985" b="160655"/>
            <wp:wrapSquare wrapText="bothSides"/>
            <wp:docPr id="18" name="Picture 18" descr="A person standing on a dirt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standing on a dirt road&#10;&#10;Description automatically generated with medium confidence"/>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190115" cy="2925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D7658" w:rsidRPr="005F20AF">
        <w:rPr>
          <w:rFonts w:asciiTheme="minorHAnsi" w:eastAsia="Times New Roman" w:hAnsiTheme="minorHAnsi" w:cstheme="minorHAnsi"/>
          <w:color w:val="000000"/>
          <w:sz w:val="24"/>
          <w:szCs w:val="24"/>
        </w:rPr>
        <w:t xml:space="preserve">Being an actively engaged certified tree farm is very important to me.  Selective harvesting, whether it be for saw logs or firewood is high on my list.  I have always been afraid of a catastrophic fire; we have had two close calls, one just this summer, which was the Rincon Fire.  I have always said that I would rather have fewer standing green, healthy trees, then all black ones.  I was just inspected for probably the 15th or 20th time, and passed with flying colors, due to the relationship, involvement, knowledge, </w:t>
      </w:r>
      <w:r w:rsidR="005609F0" w:rsidRPr="005F20AF">
        <w:rPr>
          <w:rFonts w:asciiTheme="minorHAnsi" w:eastAsia="Times New Roman" w:hAnsiTheme="minorHAnsi" w:cstheme="minorHAnsi"/>
          <w:color w:val="000000"/>
          <w:sz w:val="24"/>
          <w:szCs w:val="24"/>
        </w:rPr>
        <w:t>privilege,</w:t>
      </w:r>
      <w:r w:rsidR="00ED7658" w:rsidRPr="005F20AF">
        <w:rPr>
          <w:rFonts w:asciiTheme="minorHAnsi" w:eastAsia="Times New Roman" w:hAnsiTheme="minorHAnsi" w:cstheme="minorHAnsi"/>
          <w:color w:val="000000"/>
          <w:sz w:val="24"/>
          <w:szCs w:val="24"/>
        </w:rPr>
        <w:t xml:space="preserve"> and HELP from many top forestry people over the years.  I want to list these </w:t>
      </w:r>
      <w:r w:rsidR="005609F0" w:rsidRPr="005F20AF">
        <w:rPr>
          <w:rFonts w:asciiTheme="minorHAnsi" w:eastAsia="Times New Roman" w:hAnsiTheme="minorHAnsi" w:cstheme="minorHAnsi"/>
          <w:color w:val="000000"/>
          <w:sz w:val="24"/>
          <w:szCs w:val="24"/>
        </w:rPr>
        <w:t>people because</w:t>
      </w:r>
      <w:r w:rsidR="00ED7658" w:rsidRPr="005F20AF">
        <w:rPr>
          <w:rFonts w:asciiTheme="minorHAnsi" w:eastAsia="Times New Roman" w:hAnsiTheme="minorHAnsi" w:cstheme="minorHAnsi"/>
          <w:color w:val="000000"/>
          <w:sz w:val="24"/>
          <w:szCs w:val="24"/>
        </w:rPr>
        <w:t xml:space="preserve"> you most likely know them.  I am very envious of them since I had to learn basic forestry from each and every one of them!  These mentors, teachers and influential people </w:t>
      </w:r>
      <w:r w:rsidR="00E660AA" w:rsidRPr="005F20AF">
        <w:rPr>
          <w:rFonts w:asciiTheme="minorHAnsi" w:eastAsia="Times New Roman" w:hAnsiTheme="minorHAnsi" w:cstheme="minorHAnsi"/>
          <w:color w:val="000000"/>
          <w:sz w:val="24"/>
          <w:szCs w:val="24"/>
        </w:rPr>
        <w:t>include New</w:t>
      </w:r>
      <w:r w:rsidR="00ED7658" w:rsidRPr="005F20AF">
        <w:rPr>
          <w:rFonts w:asciiTheme="minorHAnsi" w:eastAsia="Times New Roman" w:hAnsiTheme="minorHAnsi" w:cstheme="minorHAnsi"/>
          <w:color w:val="000000"/>
          <w:sz w:val="24"/>
          <w:szCs w:val="24"/>
        </w:rPr>
        <w:t xml:space="preserve"> Mexico State Forestry, Garry Blackwell, Mary Stuever, Doug Boykin, Todd Haines, Carol Bada, Arnie Friedt, Lawrence Crane, Shannon Atencio, Roberta Padilla, Charlie Wicklund.  Consulting foresters John Harrington (like a brother to us), Harry Morrison (with Roberta helping) who wrote two beautiful, extensive management plans for this place, (plus a third that was written for us by the forestry students at New Mexico Highlands University!)  I refer to these plans quite often, plus they a</w:t>
      </w:r>
      <w:r w:rsidR="00026F6C">
        <w:rPr>
          <w:rFonts w:asciiTheme="minorHAnsi" w:eastAsia="Times New Roman" w:hAnsiTheme="minorHAnsi" w:cstheme="minorHAnsi"/>
          <w:color w:val="000000"/>
          <w:sz w:val="24"/>
          <w:szCs w:val="24"/>
        </w:rPr>
        <w:t>re</w:t>
      </w:r>
      <w:r w:rsidR="00ED7658" w:rsidRPr="005F20AF">
        <w:rPr>
          <w:rFonts w:asciiTheme="minorHAnsi" w:eastAsia="Times New Roman" w:hAnsiTheme="minorHAnsi" w:cstheme="minorHAnsi"/>
          <w:color w:val="000000"/>
          <w:sz w:val="24"/>
          <w:szCs w:val="24"/>
        </w:rPr>
        <w:t xml:space="preserve"> fun to read.</w:t>
      </w:r>
    </w:p>
    <w:p w14:paraId="3841445C" w14:textId="0A29DD15"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 </w:t>
      </w:r>
    </w:p>
    <w:p w14:paraId="3AE83E89" w14:textId="33002195" w:rsidR="00ED7658" w:rsidRPr="005F20AF" w:rsidRDefault="0070098A" w:rsidP="005F20AF">
      <w:pPr>
        <w:spacing w:after="0" w:line="240" w:lineRule="auto"/>
        <w:rPr>
          <w:rFonts w:asciiTheme="minorHAnsi" w:eastAsia="Times New Roman" w:hAnsiTheme="minorHAnsi" w:cstheme="minorHAnsi"/>
          <w:color w:val="000000"/>
          <w:sz w:val="24"/>
          <w:szCs w:val="24"/>
        </w:rPr>
      </w:pPr>
      <w:r>
        <w:rPr>
          <w:noProof/>
        </w:rPr>
        <w:drawing>
          <wp:anchor distT="0" distB="0" distL="114300" distR="114300" simplePos="0" relativeHeight="251687936" behindDoc="0" locked="0" layoutInCell="1" allowOverlap="1" wp14:anchorId="72B38817" wp14:editId="4D7A1E3E">
            <wp:simplePos x="0" y="0"/>
            <wp:positionH relativeFrom="column">
              <wp:posOffset>3194050</wp:posOffset>
            </wp:positionH>
            <wp:positionV relativeFrom="paragraph">
              <wp:posOffset>1105486</wp:posOffset>
            </wp:positionV>
            <wp:extent cx="3270250" cy="1840230"/>
            <wp:effectExtent l="133350" t="114300" r="120650" b="160020"/>
            <wp:wrapSquare wrapText="bothSides"/>
            <wp:docPr id="24" name="Picture 24" descr="A forest of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forest of trees&#10;&#10;Description automatically generated with low confidence"/>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270250" cy="18402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D7658" w:rsidRPr="005F20AF">
        <w:rPr>
          <w:rFonts w:asciiTheme="minorHAnsi" w:eastAsia="Times New Roman" w:hAnsiTheme="minorHAnsi" w:cstheme="minorHAnsi"/>
          <w:color w:val="000000"/>
          <w:sz w:val="24"/>
          <w:szCs w:val="24"/>
        </w:rPr>
        <w:t xml:space="preserve">I also want to recognize Rich Edwards, forester; Eytan Krasilovski (yes, spell that name 3 times in a row on 2 cups of coffee!!), Deputy Director Forest Stewards Guild; John Formby, Ph.D., Forest Health Specialist / Entomologist; Frances Martinez with Tierra y Montes SWCD, the NRCS office in Mora with Travis Vigil and Ray Romero; plus numerous logging/thinning contractors including Jim Kellar, Roy Kuykendall, Pat Sanchez, Patrick and Robert Griego, Elias Hurtado, Chris Loewen and Tyler Ratslaff, just off the top of my head.  </w:t>
      </w:r>
    </w:p>
    <w:p w14:paraId="7AB3E1B0" w14:textId="6BEB0A89" w:rsidR="00ED7658" w:rsidRPr="005F20AF" w:rsidRDefault="00ED7658" w:rsidP="005F20AF">
      <w:pPr>
        <w:spacing w:after="0" w:line="240" w:lineRule="auto"/>
        <w:rPr>
          <w:rFonts w:asciiTheme="minorHAnsi" w:eastAsia="Times New Roman" w:hAnsiTheme="minorHAnsi" w:cstheme="minorHAnsi"/>
          <w:color w:val="000000"/>
          <w:sz w:val="24"/>
          <w:szCs w:val="24"/>
        </w:rPr>
      </w:pPr>
    </w:p>
    <w:p w14:paraId="61E6078F" w14:textId="7886B04E" w:rsidR="00ED7658" w:rsidRPr="005F20AF" w:rsidRDefault="00790F61" w:rsidP="005F20AF">
      <w:pPr>
        <w:spacing w:after="0" w:line="240" w:lineRule="auto"/>
        <w:rPr>
          <w:rFonts w:asciiTheme="minorHAnsi" w:eastAsia="Times New Roman" w:hAnsiTheme="minorHAnsi" w:cstheme="minorHAnsi"/>
          <w:color w:val="000000"/>
          <w:sz w:val="24"/>
          <w:szCs w:val="24"/>
        </w:rPr>
      </w:pPr>
      <w:r>
        <w:rPr>
          <w:noProof/>
        </w:rPr>
        <mc:AlternateContent>
          <mc:Choice Requires="wps">
            <w:drawing>
              <wp:anchor distT="0" distB="0" distL="114300" distR="114300" simplePos="0" relativeHeight="251700224" behindDoc="0" locked="0" layoutInCell="1" allowOverlap="1" wp14:anchorId="67BB8D8C" wp14:editId="0C7830DC">
                <wp:simplePos x="0" y="0"/>
                <wp:positionH relativeFrom="column">
                  <wp:posOffset>3154680</wp:posOffset>
                </wp:positionH>
                <wp:positionV relativeFrom="paragraph">
                  <wp:posOffset>1738630</wp:posOffset>
                </wp:positionV>
                <wp:extent cx="3354070" cy="295275"/>
                <wp:effectExtent l="0" t="0" r="17780" b="28575"/>
                <wp:wrapSquare wrapText="bothSides"/>
                <wp:docPr id="13" name="Text Box 13"/>
                <wp:cNvGraphicFramePr/>
                <a:graphic xmlns:a="http://schemas.openxmlformats.org/drawingml/2006/main">
                  <a:graphicData uri="http://schemas.microsoft.com/office/word/2010/wordprocessingShape">
                    <wps:wsp>
                      <wps:cNvSpPr txBox="1"/>
                      <wps:spPr>
                        <a:xfrm>
                          <a:off x="0" y="0"/>
                          <a:ext cx="3354070" cy="295275"/>
                        </a:xfrm>
                        <a:prstGeom prst="rect">
                          <a:avLst/>
                        </a:prstGeom>
                        <a:solidFill>
                          <a:prstClr val="white"/>
                        </a:solidFill>
                        <a:ln>
                          <a:solidFill>
                            <a:schemeClr val="accent3"/>
                          </a:solidFill>
                        </a:ln>
                      </wps:spPr>
                      <wps:txbx>
                        <w:txbxContent>
                          <w:p w14:paraId="0594763E" w14:textId="4CD135C3" w:rsidR="0070098A" w:rsidRDefault="00790F61" w:rsidP="0070098A">
                            <w:pPr>
                              <w:pStyle w:val="Caption"/>
                              <w:spacing w:after="0"/>
                              <w:jc w:val="center"/>
                            </w:pPr>
                            <w:r>
                              <w:t>Untreated National Forest</w:t>
                            </w:r>
                            <w:r w:rsidR="0070098A">
                              <w:t>s on the left</w:t>
                            </w:r>
                            <w:r w:rsidR="00C9584D">
                              <w:t xml:space="preserve"> and</w:t>
                            </w:r>
                            <w:r w:rsidR="0070098A">
                              <w:t xml:space="preserve"> </w:t>
                            </w:r>
                          </w:p>
                          <w:p w14:paraId="43A50943" w14:textId="167B2309" w:rsidR="00790F61" w:rsidRPr="0037548C" w:rsidRDefault="0070098A" w:rsidP="0070098A">
                            <w:pPr>
                              <w:pStyle w:val="Caption"/>
                              <w:spacing w:after="0"/>
                              <w:jc w:val="center"/>
                              <w:rPr>
                                <w:noProof/>
                              </w:rPr>
                            </w:pPr>
                            <w:r>
                              <w:t xml:space="preserve">treated </w:t>
                            </w:r>
                            <w:r w:rsidR="00CB1902">
                              <w:t>Gascon Ranch</w:t>
                            </w:r>
                            <w:r>
                              <w:t xml:space="preserve"> Tree Farm on the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BB8D8C" id="Text Box 13" o:spid="_x0000_s1030" type="#_x0000_t202" style="position:absolute;margin-left:248.4pt;margin-top:136.9pt;width:264.1pt;height:2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" strokecolor="#9bbb59 [3206]">
                <v:textbox inset="0,0,0,0">
                  <w:txbxContent>
                    <w:p w14:paraId="0594763E" w14:textId="4CD135C3" w:rsidR="0070098A" w:rsidRDefault="00790F61" w:rsidP="0070098A">
                      <w:pPr>
                        <w:pStyle w:val="Caption"/>
                        <w:spacing w:after="0"/>
                        <w:jc w:val="center"/>
                      </w:pPr>
                      <w:r>
                        <w:t>Untreated National Forest</w:t>
                      </w:r>
                      <w:r w:rsidR="0070098A">
                        <w:t>s on the left</w:t>
                      </w:r>
                      <w:r w:rsidR="00C9584D">
                        <w:t xml:space="preserve"> and</w:t>
                      </w:r>
                      <w:r w:rsidR="0070098A">
                        <w:t xml:space="preserve"> </w:t>
                      </w:r>
                    </w:p>
                    <w:p w14:paraId="43A50943" w14:textId="167B2309" w:rsidR="00790F61" w:rsidRPr="0037548C" w:rsidRDefault="0070098A" w:rsidP="0070098A">
                      <w:pPr>
                        <w:pStyle w:val="Caption"/>
                        <w:spacing w:after="0"/>
                        <w:jc w:val="center"/>
                        <w:rPr>
                          <w:noProof/>
                        </w:rPr>
                      </w:pPr>
                      <w:r>
                        <w:t xml:space="preserve">treated </w:t>
                      </w:r>
                      <w:r w:rsidR="00CB1902">
                        <w:t>Gascon Ranch</w:t>
                      </w:r>
                      <w:r>
                        <w:t xml:space="preserve"> Tree Farm on the right</w:t>
                      </w:r>
                    </w:p>
                  </w:txbxContent>
                </v:textbox>
                <w10:wrap type="square"/>
              </v:shape>
            </w:pict>
          </mc:Fallback>
        </mc:AlternateContent>
      </w:r>
      <w:r w:rsidR="00ED7658" w:rsidRPr="005F20AF">
        <w:rPr>
          <w:rFonts w:asciiTheme="minorHAnsi" w:eastAsia="Times New Roman" w:hAnsiTheme="minorHAnsi" w:cstheme="minorHAnsi"/>
          <w:color w:val="000000"/>
          <w:sz w:val="24"/>
          <w:szCs w:val="24"/>
        </w:rPr>
        <w:t xml:space="preserve">In addition to professional foresters, numerous fire personnel have been on the ranch over the years.  Most recently the Type 2 Incident Management Team assigned to the Rincon Fire recognized the work done on this property and adjacent private properties which serves as an extensive fuelbreak bordering the overgrown Santa Fe National Forest.  This team encouraged us to continue looking at ways to work with the Forest Service to expand those thinning treatments onto national forest lands. </w:t>
      </w:r>
    </w:p>
    <w:p w14:paraId="79ACC17F" w14:textId="6105DC73"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lastRenderedPageBreak/>
        <w:t>Over a 40+ year span I have developed my own forestry classrooms, if you will, watching and learning from these activities which are truly beneficial:  </w:t>
      </w:r>
    </w:p>
    <w:p w14:paraId="73881CCB" w14:textId="25A91D5E"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--a forest fire in 1968 (which has come back beautifully in its own way)</w:t>
      </w:r>
    </w:p>
    <w:p w14:paraId="47C59B18" w14:textId="292D5947"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--mechanical logging verses conventional logging</w:t>
      </w:r>
    </w:p>
    <w:p w14:paraId="02DBD199" w14:textId="6B09BFE7"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--thinning projects</w:t>
      </w:r>
    </w:p>
    <w:p w14:paraId="460480F2" w14:textId="718EB061"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--demonstration forest</w:t>
      </w:r>
    </w:p>
    <w:p w14:paraId="35D39DC2" w14:textId="34EEAB2F"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--comparing what neighbors do (thinning, chipping, masticating)</w:t>
      </w:r>
    </w:p>
    <w:p w14:paraId="1257DDCB" w14:textId="6D4D5BA8"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--water, ponds, wildlife</w:t>
      </w:r>
    </w:p>
    <w:p w14:paraId="4FE45EB5" w14:textId="4ACC0BEB"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--burning</w:t>
      </w:r>
    </w:p>
    <w:p w14:paraId="071214CF" w14:textId="151C9586" w:rsidR="00ED7658" w:rsidRPr="005F20AF" w:rsidRDefault="00ED7658" w:rsidP="005F20AF">
      <w:pPr>
        <w:spacing w:after="0" w:line="240" w:lineRule="auto"/>
        <w:rPr>
          <w:rFonts w:asciiTheme="minorHAnsi" w:eastAsia="Times New Roman" w:hAnsiTheme="minorHAnsi" w:cstheme="minorHAnsi"/>
          <w:color w:val="000000"/>
          <w:sz w:val="24"/>
          <w:szCs w:val="24"/>
        </w:rPr>
      </w:pPr>
      <w:r w:rsidRPr="005F20AF">
        <w:rPr>
          <w:rFonts w:asciiTheme="minorHAnsi" w:eastAsia="Times New Roman" w:hAnsiTheme="minorHAnsi" w:cstheme="minorHAnsi"/>
          <w:color w:val="000000"/>
          <w:sz w:val="24"/>
          <w:szCs w:val="24"/>
        </w:rPr>
        <w:t> </w:t>
      </w:r>
    </w:p>
    <w:p w14:paraId="5BB4EE83" w14:textId="510540C1" w:rsidR="00ED7658" w:rsidRDefault="006F476F" w:rsidP="005F20AF">
      <w:pPr>
        <w:spacing w:after="0" w:line="240" w:lineRule="auto"/>
        <w:rPr>
          <w:rFonts w:asciiTheme="minorHAnsi" w:eastAsia="Times New Roman" w:hAnsiTheme="minorHAnsi" w:cstheme="minorHAnsi"/>
          <w:color w:val="000000"/>
          <w:sz w:val="24"/>
          <w:szCs w:val="24"/>
        </w:rPr>
      </w:pPr>
      <w:r>
        <w:rPr>
          <w:noProof/>
        </w:rPr>
        <mc:AlternateContent>
          <mc:Choice Requires="wps">
            <w:drawing>
              <wp:anchor distT="0" distB="0" distL="114300" distR="114300" simplePos="0" relativeHeight="251704320" behindDoc="0" locked="0" layoutInCell="1" allowOverlap="1" wp14:anchorId="3A6D0848" wp14:editId="0CFA0766">
                <wp:simplePos x="0" y="0"/>
                <wp:positionH relativeFrom="column">
                  <wp:posOffset>1697990</wp:posOffset>
                </wp:positionH>
                <wp:positionV relativeFrom="paragraph">
                  <wp:posOffset>5645199</wp:posOffset>
                </wp:positionV>
                <wp:extent cx="3002280" cy="309245"/>
                <wp:effectExtent l="0" t="0" r="26670" b="14605"/>
                <wp:wrapSquare wrapText="bothSides"/>
                <wp:docPr id="15" name="Text Box 15"/>
                <wp:cNvGraphicFramePr/>
                <a:graphic xmlns:a="http://schemas.openxmlformats.org/drawingml/2006/main">
                  <a:graphicData uri="http://schemas.microsoft.com/office/word/2010/wordprocessingShape">
                    <wps:wsp>
                      <wps:cNvSpPr txBox="1"/>
                      <wps:spPr>
                        <a:xfrm>
                          <a:off x="0" y="0"/>
                          <a:ext cx="3002280" cy="309245"/>
                        </a:xfrm>
                        <a:prstGeom prst="rect">
                          <a:avLst/>
                        </a:prstGeom>
                        <a:solidFill>
                          <a:prstClr val="white"/>
                        </a:solidFill>
                        <a:ln>
                          <a:solidFill>
                            <a:schemeClr val="accent3"/>
                          </a:solidFill>
                        </a:ln>
                      </wps:spPr>
                      <wps:txbx>
                        <w:txbxContent>
                          <w:p w14:paraId="5613BDC9" w14:textId="77777777" w:rsidR="00CD0DBA" w:rsidRDefault="00590F1E" w:rsidP="00CD0DBA">
                            <w:pPr>
                              <w:pStyle w:val="Caption"/>
                              <w:spacing w:after="0"/>
                              <w:jc w:val="center"/>
                              <w:rPr>
                                <w:noProof/>
                              </w:rPr>
                            </w:pPr>
                            <w:r>
                              <w:rPr>
                                <w:noProof/>
                              </w:rPr>
                              <w:t>John with Patrick Griego (</w:t>
                            </w:r>
                            <w:r w:rsidR="00CD0DBA">
                              <w:rPr>
                                <w:noProof/>
                              </w:rPr>
                              <w:t>l</w:t>
                            </w:r>
                            <w:r>
                              <w:rPr>
                                <w:noProof/>
                              </w:rPr>
                              <w:t xml:space="preserve">ogging </w:t>
                            </w:r>
                            <w:r w:rsidR="00CD0DBA">
                              <w:rPr>
                                <w:noProof/>
                              </w:rPr>
                              <w:t>c</w:t>
                            </w:r>
                            <w:r>
                              <w:rPr>
                                <w:noProof/>
                              </w:rPr>
                              <w:t xml:space="preserve">ontractor) survey the </w:t>
                            </w:r>
                          </w:p>
                          <w:p w14:paraId="7A8924DF" w14:textId="734FC3B4" w:rsidR="00590F1E" w:rsidRPr="0037548C" w:rsidRDefault="00CD0DBA" w:rsidP="00CD0DBA">
                            <w:pPr>
                              <w:pStyle w:val="Caption"/>
                              <w:spacing w:after="0"/>
                              <w:jc w:val="center"/>
                              <w:rPr>
                                <w:noProof/>
                              </w:rPr>
                            </w:pPr>
                            <w:r>
                              <w:rPr>
                                <w:noProof/>
                              </w:rPr>
                              <w:t>treatment unit prior to skidding the logs to the log deck</w:t>
                            </w:r>
                            <w:r w:rsidR="00590F1E">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D0848" id="Text Box 15" o:spid="_x0000_s1031" type="#_x0000_t202" style="position:absolute;margin-left:133.7pt;margin-top:444.5pt;width:236.4pt;height:24.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" strokecolor="#9bbb59 [3206]">
                <v:textbox inset="0,0,0,0">
                  <w:txbxContent>
                    <w:p w14:paraId="5613BDC9" w14:textId="77777777" w:rsidR="00CD0DBA" w:rsidRDefault="00590F1E" w:rsidP="00CD0DBA">
                      <w:pPr>
                        <w:pStyle w:val="Caption"/>
                        <w:spacing w:after="0"/>
                        <w:jc w:val="center"/>
                        <w:rPr>
                          <w:noProof/>
                        </w:rPr>
                      </w:pPr>
                      <w:r>
                        <w:rPr>
                          <w:noProof/>
                        </w:rPr>
                        <w:t>Joh</w:t>
                      </w:r>
                      <w:r>
                        <w:rPr>
                          <w:noProof/>
                        </w:rPr>
                        <w:t>n with Patrick Griego (</w:t>
                      </w:r>
                      <w:r w:rsidR="00CD0DBA">
                        <w:rPr>
                          <w:noProof/>
                        </w:rPr>
                        <w:t>l</w:t>
                      </w:r>
                      <w:r>
                        <w:rPr>
                          <w:noProof/>
                        </w:rPr>
                        <w:t xml:space="preserve">ogging </w:t>
                      </w:r>
                      <w:r w:rsidR="00CD0DBA">
                        <w:rPr>
                          <w:noProof/>
                        </w:rPr>
                        <w:t>c</w:t>
                      </w:r>
                      <w:r>
                        <w:rPr>
                          <w:noProof/>
                        </w:rPr>
                        <w:t xml:space="preserve">ontractor) survey the </w:t>
                      </w:r>
                    </w:p>
                    <w:p w14:paraId="7A8924DF" w14:textId="734FC3B4" w:rsidR="00590F1E" w:rsidRPr="0037548C" w:rsidRDefault="00CD0DBA" w:rsidP="00CD0DBA">
                      <w:pPr>
                        <w:pStyle w:val="Caption"/>
                        <w:spacing w:after="0"/>
                        <w:jc w:val="center"/>
                        <w:rPr>
                          <w:noProof/>
                        </w:rPr>
                      </w:pPr>
                      <w:r>
                        <w:rPr>
                          <w:noProof/>
                        </w:rPr>
                        <w:t>treatment unit prior to skidding the logs to the log deck</w:t>
                      </w:r>
                      <w:r w:rsidR="00590F1E">
                        <w:rPr>
                          <w:noProof/>
                        </w:rPr>
                        <w:t xml:space="preserve">  </w:t>
                      </w:r>
                    </w:p>
                  </w:txbxContent>
                </v:textbox>
                <w10:wrap type="square"/>
              </v:shape>
            </w:pict>
          </mc:Fallback>
        </mc:AlternateContent>
      </w:r>
      <w:r w:rsidR="00CD0DBA">
        <w:rPr>
          <w:noProof/>
        </w:rPr>
        <mc:AlternateContent>
          <mc:Choice Requires="wps">
            <w:drawing>
              <wp:anchor distT="0" distB="0" distL="114300" distR="114300" simplePos="0" relativeHeight="251702272" behindDoc="0" locked="0" layoutInCell="1" allowOverlap="1" wp14:anchorId="62E5FEA1" wp14:editId="690DC01E">
                <wp:simplePos x="0" y="0"/>
                <wp:positionH relativeFrom="column">
                  <wp:posOffset>1540510</wp:posOffset>
                </wp:positionH>
                <wp:positionV relativeFrom="paragraph">
                  <wp:posOffset>1157654</wp:posOffset>
                </wp:positionV>
                <wp:extent cx="3305175" cy="752475"/>
                <wp:effectExtent l="0" t="0" r="28575" b="28575"/>
                <wp:wrapSquare wrapText="bothSides"/>
                <wp:docPr id="14" name="Text Box 14"/>
                <wp:cNvGraphicFramePr/>
                <a:graphic xmlns:a="http://schemas.openxmlformats.org/drawingml/2006/main">
                  <a:graphicData uri="http://schemas.microsoft.com/office/word/2010/wordprocessingShape">
                    <wps:wsp>
                      <wps:cNvSpPr txBox="1"/>
                      <wps:spPr>
                        <a:xfrm>
                          <a:off x="0" y="0"/>
                          <a:ext cx="3305175" cy="752475"/>
                        </a:xfrm>
                        <a:prstGeom prst="rect">
                          <a:avLst/>
                        </a:prstGeom>
                        <a:solidFill>
                          <a:prstClr val="white"/>
                        </a:solidFill>
                        <a:ln>
                          <a:solidFill>
                            <a:schemeClr val="accent3"/>
                          </a:solidFill>
                        </a:ln>
                      </wps:spPr>
                      <wps:txbx>
                        <w:txbxContent>
                          <w:p w14:paraId="458B2D48" w14:textId="074CE5E9" w:rsidR="00684D15" w:rsidRDefault="000833DA" w:rsidP="00684D15">
                            <w:pPr>
                              <w:pStyle w:val="Caption"/>
                              <w:spacing w:after="0"/>
                              <w:jc w:val="center"/>
                              <w:rPr>
                                <w:noProof/>
                              </w:rPr>
                            </w:pPr>
                            <w:r>
                              <w:rPr>
                                <w:noProof/>
                              </w:rPr>
                              <w:t xml:space="preserve">John regularly gets requests to use his </w:t>
                            </w:r>
                            <w:r w:rsidR="00C9584D">
                              <w:rPr>
                                <w:noProof/>
                              </w:rPr>
                              <w:t>t</w:t>
                            </w:r>
                            <w:r>
                              <w:rPr>
                                <w:noProof/>
                              </w:rPr>
                              <w:t xml:space="preserve">ree </w:t>
                            </w:r>
                            <w:r w:rsidR="00C9584D">
                              <w:rPr>
                                <w:noProof/>
                              </w:rPr>
                              <w:t>f</w:t>
                            </w:r>
                            <w:r>
                              <w:rPr>
                                <w:noProof/>
                              </w:rPr>
                              <w:t xml:space="preserve">arm for various research </w:t>
                            </w:r>
                          </w:p>
                          <w:p w14:paraId="140F73D9" w14:textId="77777777" w:rsidR="00684D15" w:rsidRDefault="000833DA" w:rsidP="00684D15">
                            <w:pPr>
                              <w:pStyle w:val="Caption"/>
                              <w:spacing w:after="0"/>
                              <w:jc w:val="center"/>
                              <w:rPr>
                                <w:noProof/>
                              </w:rPr>
                            </w:pPr>
                            <w:r>
                              <w:rPr>
                                <w:noProof/>
                              </w:rPr>
                              <w:t xml:space="preserve">and educational opportunities.  GIS spectialists from NM Forest and </w:t>
                            </w:r>
                          </w:p>
                          <w:p w14:paraId="252653A6" w14:textId="77777777" w:rsidR="00684D15" w:rsidRDefault="000833DA" w:rsidP="00684D15">
                            <w:pPr>
                              <w:pStyle w:val="Caption"/>
                              <w:spacing w:after="0"/>
                              <w:jc w:val="center"/>
                              <w:rPr>
                                <w:noProof/>
                              </w:rPr>
                            </w:pPr>
                            <w:r>
                              <w:rPr>
                                <w:noProof/>
                              </w:rPr>
                              <w:t xml:space="preserve">Watershed Restoration Institute at Highlands University set up a </w:t>
                            </w:r>
                          </w:p>
                          <w:p w14:paraId="73F7E32A" w14:textId="77777777" w:rsidR="00684D15" w:rsidRDefault="000833DA" w:rsidP="00684D15">
                            <w:pPr>
                              <w:pStyle w:val="Caption"/>
                              <w:spacing w:after="0"/>
                              <w:jc w:val="center"/>
                              <w:rPr>
                                <w:noProof/>
                              </w:rPr>
                            </w:pPr>
                            <w:r>
                              <w:rPr>
                                <w:noProof/>
                              </w:rPr>
                              <w:t>drone flight and also conducted LiDAR</w:t>
                            </w:r>
                            <w:r w:rsidR="00590F1E">
                              <w:rPr>
                                <w:noProof/>
                              </w:rPr>
                              <w:t xml:space="preserve"> (light detection and ranging)</w:t>
                            </w:r>
                            <w:r>
                              <w:rPr>
                                <w:noProof/>
                              </w:rPr>
                              <w:t xml:space="preserve"> </w:t>
                            </w:r>
                          </w:p>
                          <w:p w14:paraId="796B4B4F" w14:textId="632CFE93" w:rsidR="00833AFB" w:rsidRPr="0037548C" w:rsidRDefault="00472948" w:rsidP="00684D15">
                            <w:pPr>
                              <w:pStyle w:val="Caption"/>
                              <w:spacing w:after="0"/>
                              <w:jc w:val="center"/>
                              <w:rPr>
                                <w:noProof/>
                              </w:rPr>
                            </w:pPr>
                            <w:r>
                              <w:rPr>
                                <w:rFonts w:cs="Calibri"/>
                                <w:noProof/>
                              </w:rPr>
                              <w:t xml:space="preserve">↓            </w:t>
                            </w:r>
                            <w:r w:rsidR="000833DA">
                              <w:rPr>
                                <w:noProof/>
                              </w:rPr>
                              <w:t>imaging on treated units on the property in 2019</w:t>
                            </w:r>
                            <w:r>
                              <w:rPr>
                                <w:noProof/>
                              </w:rPr>
                              <w:t xml:space="preserve">             </w:t>
                            </w:r>
                            <w:r w:rsidR="000833DA">
                              <w:rPr>
                                <w:noProof/>
                              </w:rPr>
                              <w:t xml:space="preserve">  </w:t>
                            </w:r>
                            <w:r>
                              <w:rPr>
                                <w:rFonts w:cs="Calibri"/>
                                <w:noProo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E5FEA1" id="Text Box 14" o:spid="_x0000_s1032" type="#_x0000_t202" style="position:absolute;margin-left:121.3pt;margin-top:91.15pt;width:260.25pt;height:5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" strokecolor="#9bbb59 [3206]">
                <v:textbox inset="0,0,0,0">
                  <w:txbxContent>
                    <w:p w14:paraId="458B2D48" w14:textId="074CE5E9" w:rsidR="00684D15" w:rsidRDefault="000833DA" w:rsidP="00684D15">
                      <w:pPr>
                        <w:pStyle w:val="Caption"/>
                        <w:spacing w:after="0"/>
                        <w:jc w:val="center"/>
                        <w:rPr>
                          <w:noProof/>
                        </w:rPr>
                      </w:pPr>
                      <w:r>
                        <w:rPr>
                          <w:noProof/>
                        </w:rPr>
                        <w:t xml:space="preserve">John regularly gets requests to use his </w:t>
                      </w:r>
                      <w:r w:rsidR="00C9584D">
                        <w:rPr>
                          <w:noProof/>
                        </w:rPr>
                        <w:t>t</w:t>
                      </w:r>
                      <w:r>
                        <w:rPr>
                          <w:noProof/>
                        </w:rPr>
                        <w:t xml:space="preserve">ree </w:t>
                      </w:r>
                      <w:r w:rsidR="00C9584D">
                        <w:rPr>
                          <w:noProof/>
                        </w:rPr>
                        <w:t>f</w:t>
                      </w:r>
                      <w:r>
                        <w:rPr>
                          <w:noProof/>
                        </w:rPr>
                        <w:t xml:space="preserve">arm for various research </w:t>
                      </w:r>
                    </w:p>
                    <w:p w14:paraId="140F73D9" w14:textId="77777777" w:rsidR="00684D15" w:rsidRDefault="000833DA" w:rsidP="00684D15">
                      <w:pPr>
                        <w:pStyle w:val="Caption"/>
                        <w:spacing w:after="0"/>
                        <w:jc w:val="center"/>
                        <w:rPr>
                          <w:noProof/>
                        </w:rPr>
                      </w:pPr>
                      <w:r>
                        <w:rPr>
                          <w:noProof/>
                        </w:rPr>
                        <w:t xml:space="preserve">and educational opportunities.  GIS spectialists from NM Forest and </w:t>
                      </w:r>
                    </w:p>
                    <w:p w14:paraId="252653A6" w14:textId="77777777" w:rsidR="00684D15" w:rsidRDefault="000833DA" w:rsidP="00684D15">
                      <w:pPr>
                        <w:pStyle w:val="Caption"/>
                        <w:spacing w:after="0"/>
                        <w:jc w:val="center"/>
                        <w:rPr>
                          <w:noProof/>
                        </w:rPr>
                      </w:pPr>
                      <w:r>
                        <w:rPr>
                          <w:noProof/>
                        </w:rPr>
                        <w:t xml:space="preserve">Watershed Restoration Institute at Highlands University set up a </w:t>
                      </w:r>
                    </w:p>
                    <w:p w14:paraId="73F7E32A" w14:textId="77777777" w:rsidR="00684D15" w:rsidRDefault="000833DA" w:rsidP="00684D15">
                      <w:pPr>
                        <w:pStyle w:val="Caption"/>
                        <w:spacing w:after="0"/>
                        <w:jc w:val="center"/>
                        <w:rPr>
                          <w:noProof/>
                        </w:rPr>
                      </w:pPr>
                      <w:r>
                        <w:rPr>
                          <w:noProof/>
                        </w:rPr>
                        <w:t>drone flight and also conducted LiDAR</w:t>
                      </w:r>
                      <w:r w:rsidR="00590F1E">
                        <w:rPr>
                          <w:noProof/>
                        </w:rPr>
                        <w:t xml:space="preserve"> (light detection and ranging)</w:t>
                      </w:r>
                      <w:r>
                        <w:rPr>
                          <w:noProof/>
                        </w:rPr>
                        <w:t xml:space="preserve"> </w:t>
                      </w:r>
                    </w:p>
                    <w:p w14:paraId="796B4B4F" w14:textId="632CFE93" w:rsidR="00833AFB" w:rsidRPr="0037548C" w:rsidRDefault="00472948" w:rsidP="00684D15">
                      <w:pPr>
                        <w:pStyle w:val="Caption"/>
                        <w:spacing w:after="0"/>
                        <w:jc w:val="center"/>
                        <w:rPr>
                          <w:noProof/>
                        </w:rPr>
                      </w:pPr>
                      <w:r>
                        <w:rPr>
                          <w:rFonts w:cs="Calibri"/>
                          <w:noProof/>
                        </w:rPr>
                        <w:t>↓</w:t>
                      </w:r>
                      <w:r>
                        <w:rPr>
                          <w:rFonts w:cs="Calibri"/>
                          <w:noProof/>
                        </w:rPr>
                        <w:t xml:space="preserve">            </w:t>
                      </w:r>
                      <w:r w:rsidR="000833DA">
                        <w:rPr>
                          <w:noProof/>
                        </w:rPr>
                        <w:t>imaging on treated units on the property in 2019</w:t>
                      </w:r>
                      <w:r>
                        <w:rPr>
                          <w:noProof/>
                        </w:rPr>
                        <w:t xml:space="preserve">             </w:t>
                      </w:r>
                      <w:r w:rsidR="000833DA">
                        <w:rPr>
                          <w:noProof/>
                        </w:rPr>
                        <w:t xml:space="preserve">  </w:t>
                      </w:r>
                      <w:r>
                        <w:rPr>
                          <w:rFonts w:cs="Calibri"/>
                          <w:noProof/>
                        </w:rPr>
                        <w:t>↓</w:t>
                      </w:r>
                    </w:p>
                  </w:txbxContent>
                </v:textbox>
                <w10:wrap type="square"/>
              </v:shape>
            </w:pict>
          </mc:Fallback>
        </mc:AlternateContent>
      </w:r>
      <w:r w:rsidR="00DA3DD0">
        <w:rPr>
          <w:noProof/>
        </w:rPr>
        <w:drawing>
          <wp:anchor distT="0" distB="0" distL="114300" distR="114300" simplePos="0" relativeHeight="251694080" behindDoc="0" locked="0" layoutInCell="1" allowOverlap="1" wp14:anchorId="11795566" wp14:editId="5EFBE94D">
            <wp:simplePos x="0" y="0"/>
            <wp:positionH relativeFrom="column">
              <wp:posOffset>1571625</wp:posOffset>
            </wp:positionH>
            <wp:positionV relativeFrom="paragraph">
              <wp:posOffset>3968750</wp:posOffset>
            </wp:positionV>
            <wp:extent cx="3246120" cy="1828800"/>
            <wp:effectExtent l="133350" t="114300" r="125730" b="171450"/>
            <wp:wrapTopAndBottom/>
            <wp:docPr id="22" name="Picture 22" descr="Men standing in a for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en standing in a forest&#10;&#10;Description automatically generated with low confidence"/>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24612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A3DD0">
        <w:rPr>
          <w:noProof/>
        </w:rPr>
        <w:drawing>
          <wp:anchor distT="0" distB="0" distL="114300" distR="114300" simplePos="0" relativeHeight="251691519" behindDoc="0" locked="0" layoutInCell="1" allowOverlap="1" wp14:anchorId="1573880A" wp14:editId="0DAE829D">
            <wp:simplePos x="0" y="0"/>
            <wp:positionH relativeFrom="column">
              <wp:posOffset>65405</wp:posOffset>
            </wp:positionH>
            <wp:positionV relativeFrom="paragraph">
              <wp:posOffset>1975436</wp:posOffset>
            </wp:positionV>
            <wp:extent cx="2926080" cy="2194560"/>
            <wp:effectExtent l="133350" t="114300" r="102870" b="148590"/>
            <wp:wrapSquare wrapText="bothSides"/>
            <wp:docPr id="19" name="Picture 19" descr="A picture containing sky, grass, outdoor,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sky, grass, outdoor, outdoor object&#10;&#10;Description automatically generated"/>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A3DD0">
        <w:rPr>
          <w:noProof/>
        </w:rPr>
        <w:drawing>
          <wp:anchor distT="0" distB="0" distL="114300" distR="114300" simplePos="0" relativeHeight="251693056" behindDoc="0" locked="0" layoutInCell="1" allowOverlap="1" wp14:anchorId="5116A884" wp14:editId="3E592AC0">
            <wp:simplePos x="0" y="0"/>
            <wp:positionH relativeFrom="column">
              <wp:posOffset>3405359</wp:posOffset>
            </wp:positionH>
            <wp:positionV relativeFrom="paragraph">
              <wp:posOffset>1980285</wp:posOffset>
            </wp:positionV>
            <wp:extent cx="2926080" cy="2194560"/>
            <wp:effectExtent l="133350" t="114300" r="102870" b="148590"/>
            <wp:wrapSquare wrapText="bothSides"/>
            <wp:docPr id="21" name="Picture 21" descr="A picture containing outdoor, tree, plant,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outdoor, tree, plant, nature&#10;&#10;Description automatically generated"/>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D7658" w:rsidRPr="005F20AF">
        <w:rPr>
          <w:rFonts w:asciiTheme="minorHAnsi" w:eastAsia="Times New Roman" w:hAnsiTheme="minorHAnsi" w:cstheme="minorHAnsi"/>
          <w:color w:val="000000"/>
          <w:sz w:val="24"/>
          <w:szCs w:val="24"/>
        </w:rPr>
        <w:t xml:space="preserve">Making a living off the land is indeed rewarding and challenging.  I wouldn't have it any other way.  We still thin, commercial log, cut latillas and vigas, cut/split about 200 cords of wood per year, cut 600-1000 Christmas trees per year, dig live trees, boulders, etc.  As mentioned earlier, being an active certified tree farm is quite an honor.  Working with so many talented people over the years is an honor.  I will never forget Garry Blackwell here on a </w:t>
      </w:r>
      <w:r w:rsidR="00995ABB">
        <w:rPr>
          <w:rFonts w:asciiTheme="minorHAnsi" w:eastAsia="Times New Roman" w:hAnsiTheme="minorHAnsi" w:cstheme="minorHAnsi"/>
          <w:color w:val="000000"/>
          <w:sz w:val="24"/>
          <w:szCs w:val="24"/>
        </w:rPr>
        <w:t>t</w:t>
      </w:r>
      <w:r w:rsidR="00ED7658" w:rsidRPr="005F20AF">
        <w:rPr>
          <w:rFonts w:asciiTheme="minorHAnsi" w:eastAsia="Times New Roman" w:hAnsiTheme="minorHAnsi" w:cstheme="minorHAnsi"/>
          <w:color w:val="000000"/>
          <w:sz w:val="24"/>
          <w:szCs w:val="24"/>
        </w:rPr>
        <w:t xml:space="preserve">ree </w:t>
      </w:r>
      <w:r w:rsidR="00995ABB">
        <w:rPr>
          <w:rFonts w:asciiTheme="minorHAnsi" w:eastAsia="Times New Roman" w:hAnsiTheme="minorHAnsi" w:cstheme="minorHAnsi"/>
          <w:color w:val="000000"/>
          <w:sz w:val="24"/>
          <w:szCs w:val="24"/>
        </w:rPr>
        <w:t>f</w:t>
      </w:r>
      <w:r w:rsidR="00ED7658" w:rsidRPr="005F20AF">
        <w:rPr>
          <w:rFonts w:asciiTheme="minorHAnsi" w:eastAsia="Times New Roman" w:hAnsiTheme="minorHAnsi" w:cstheme="minorHAnsi"/>
          <w:color w:val="000000"/>
          <w:sz w:val="24"/>
          <w:szCs w:val="24"/>
        </w:rPr>
        <w:t xml:space="preserve">arm tour, standing in the middle of a virgin ponderosa stand, telling me to get after it and to not be afraid to "tear it up a little"; he said don't destroy it, work it, weed it, and you'll be fine......that was in 1983 or 1984.  John Harrington (God rest </w:t>
      </w:r>
      <w:r w:rsidR="0062050F">
        <w:rPr>
          <w:rFonts w:asciiTheme="minorHAnsi" w:eastAsia="Times New Roman" w:hAnsiTheme="minorHAnsi" w:cstheme="minorHAnsi"/>
          <w:color w:val="000000"/>
          <w:sz w:val="24"/>
          <w:szCs w:val="24"/>
        </w:rPr>
        <w:t>h</w:t>
      </w:r>
      <w:r w:rsidR="00ED7658" w:rsidRPr="005F20AF">
        <w:rPr>
          <w:rFonts w:asciiTheme="minorHAnsi" w:eastAsia="Times New Roman" w:hAnsiTheme="minorHAnsi" w:cstheme="minorHAnsi"/>
          <w:color w:val="000000"/>
          <w:sz w:val="24"/>
          <w:szCs w:val="24"/>
        </w:rPr>
        <w:t xml:space="preserve">is soul) was the same way; he practically killed me, with </w:t>
      </w:r>
      <w:r w:rsidR="00ED7658" w:rsidRPr="005F20AF">
        <w:rPr>
          <w:rFonts w:asciiTheme="minorHAnsi" w:eastAsia="Times New Roman" w:hAnsiTheme="minorHAnsi" w:cstheme="minorHAnsi"/>
          <w:color w:val="000000"/>
          <w:sz w:val="24"/>
          <w:szCs w:val="24"/>
        </w:rPr>
        <w:lastRenderedPageBreak/>
        <w:t>covering so much ground at a marathoner’s pace (</w:t>
      </w:r>
      <w:r w:rsidR="0062050F">
        <w:rPr>
          <w:rFonts w:asciiTheme="minorHAnsi" w:eastAsia="Times New Roman" w:hAnsiTheme="minorHAnsi" w:cstheme="minorHAnsi"/>
          <w:color w:val="000000"/>
          <w:sz w:val="24"/>
          <w:szCs w:val="24"/>
        </w:rPr>
        <w:t>i</w:t>
      </w:r>
      <w:r w:rsidR="00ED7658" w:rsidRPr="005F20AF">
        <w:rPr>
          <w:rFonts w:asciiTheme="minorHAnsi" w:eastAsia="Times New Roman" w:hAnsiTheme="minorHAnsi" w:cstheme="minorHAnsi"/>
          <w:color w:val="000000"/>
          <w:sz w:val="24"/>
          <w:szCs w:val="24"/>
        </w:rPr>
        <w:t>t was the same way with him on a fire!!)</w:t>
      </w:r>
      <w:r w:rsidR="0062050F">
        <w:rPr>
          <w:rFonts w:asciiTheme="minorHAnsi" w:eastAsia="Times New Roman" w:hAnsiTheme="minorHAnsi" w:cstheme="minorHAnsi"/>
          <w:color w:val="000000"/>
          <w:sz w:val="24"/>
          <w:szCs w:val="24"/>
        </w:rPr>
        <w:t>.</w:t>
      </w:r>
      <w:r w:rsidR="00ED7658" w:rsidRPr="005F20AF">
        <w:rPr>
          <w:rFonts w:asciiTheme="minorHAnsi" w:eastAsia="Times New Roman" w:hAnsiTheme="minorHAnsi" w:cstheme="minorHAnsi"/>
          <w:color w:val="000000"/>
          <w:sz w:val="24"/>
          <w:szCs w:val="24"/>
        </w:rPr>
        <w:t>  I wouldn't trade this life for anything........thank you to all of you guys and gals, seriously!!</w:t>
      </w:r>
    </w:p>
    <w:p w14:paraId="3308A2B1" w14:textId="77777777" w:rsidR="00D512C2" w:rsidRDefault="00D512C2" w:rsidP="005F20AF">
      <w:pPr>
        <w:spacing w:after="0" w:line="240" w:lineRule="auto"/>
        <w:rPr>
          <w:rFonts w:asciiTheme="minorHAnsi" w:eastAsia="Times New Roman" w:hAnsiTheme="minorHAnsi" w:cstheme="minorHAnsi"/>
          <w:color w:val="000000"/>
          <w:sz w:val="24"/>
          <w:szCs w:val="24"/>
        </w:rPr>
      </w:pPr>
    </w:p>
    <w:p w14:paraId="0ACE0D1E" w14:textId="226B6FA6" w:rsidR="00684D15" w:rsidRDefault="00D512C2" w:rsidP="00D512C2">
      <w:pPr>
        <w:spacing w:after="0" w:line="240" w:lineRule="auto"/>
        <w:rPr>
          <w:rFonts w:asciiTheme="minorHAnsi" w:eastAsia="Times New Roman" w:hAnsiTheme="minorHAnsi" w:cstheme="minorHAnsi"/>
          <w:color w:val="000000"/>
          <w:sz w:val="24"/>
          <w:szCs w:val="24"/>
        </w:rPr>
      </w:pPr>
      <w:r>
        <w:rPr>
          <w:noProof/>
        </w:rPr>
        <w:drawing>
          <wp:inline distT="0" distB="0" distL="0" distR="0" wp14:anchorId="0EA6F52C" wp14:editId="36184B00">
            <wp:extent cx="6183949" cy="3483757"/>
            <wp:effectExtent l="133350" t="114300" r="102870" b="173990"/>
            <wp:docPr id="5" name="Picture 5" descr="A picture containing tree, outdoor, snow,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ree, outdoor, snow, sky&#10;&#10;Description automatically generated"/>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6192998" cy="34888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6DC2872" w14:textId="77777777" w:rsidR="00D512C2" w:rsidRDefault="00D512C2" w:rsidP="005F20AF">
      <w:pPr>
        <w:spacing w:after="0" w:line="240" w:lineRule="auto"/>
        <w:rPr>
          <w:rFonts w:asciiTheme="minorHAnsi" w:eastAsia="Times New Roman" w:hAnsiTheme="minorHAnsi" w:cstheme="minorHAnsi"/>
          <w:color w:val="000000"/>
          <w:sz w:val="24"/>
          <w:szCs w:val="24"/>
        </w:rPr>
      </w:pPr>
    </w:p>
    <w:p w14:paraId="71917C5E" w14:textId="13AB5175" w:rsidR="00ED7658" w:rsidRDefault="00065000" w:rsidP="0046732E">
      <w:pPr>
        <w:spacing w:after="0" w:line="240" w:lineRule="auto"/>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w:t>
      </w:r>
      <w:r w:rsidR="00ED7658" w:rsidRPr="005F20AF">
        <w:rPr>
          <w:rFonts w:asciiTheme="minorHAnsi" w:eastAsia="Times New Roman" w:hAnsiTheme="minorHAnsi" w:cstheme="minorHAnsi"/>
          <w:color w:val="000000"/>
          <w:sz w:val="24"/>
          <w:szCs w:val="24"/>
        </w:rPr>
        <w:t xml:space="preserve">The Gascon Ranch Tree Farm #033-81 has been involved with the New Mexico Tree Farm Program since the 1970’s and the property was officially certified in 1981.  The </w:t>
      </w:r>
      <w:r w:rsidR="0062050F" w:rsidRPr="005F20AF">
        <w:rPr>
          <w:rFonts w:asciiTheme="minorHAnsi" w:eastAsia="Times New Roman" w:hAnsiTheme="minorHAnsi" w:cstheme="minorHAnsi"/>
          <w:color w:val="000000"/>
          <w:sz w:val="24"/>
          <w:szCs w:val="24"/>
        </w:rPr>
        <w:t>Bartleys</w:t>
      </w:r>
      <w:r w:rsidR="00ED7658" w:rsidRPr="005F20AF">
        <w:rPr>
          <w:rFonts w:asciiTheme="minorHAnsi" w:eastAsia="Times New Roman" w:hAnsiTheme="minorHAnsi" w:cstheme="minorHAnsi"/>
          <w:color w:val="000000"/>
          <w:sz w:val="24"/>
          <w:szCs w:val="24"/>
        </w:rPr>
        <w:t xml:space="preserve"> received recognition for New Mexico Tree Farm</w:t>
      </w:r>
      <w:r w:rsidR="00B37F44">
        <w:rPr>
          <w:rFonts w:asciiTheme="minorHAnsi" w:eastAsia="Times New Roman" w:hAnsiTheme="minorHAnsi" w:cstheme="minorHAnsi"/>
          <w:color w:val="000000"/>
          <w:sz w:val="24"/>
          <w:szCs w:val="24"/>
        </w:rPr>
        <w:t>er</w:t>
      </w:r>
      <w:r w:rsidR="00ED7658" w:rsidRPr="005F20AF">
        <w:rPr>
          <w:rFonts w:asciiTheme="minorHAnsi" w:eastAsia="Times New Roman" w:hAnsiTheme="minorHAnsi" w:cstheme="minorHAnsi"/>
          <w:color w:val="000000"/>
          <w:sz w:val="24"/>
          <w:szCs w:val="24"/>
        </w:rPr>
        <w:t xml:space="preserve"> of the Year in 1983 and again in 2005.  The first Forest Stewardship Plan was </w:t>
      </w:r>
      <w:bookmarkStart w:id="1" w:name="_GoBack"/>
      <w:r w:rsidR="00ED7658" w:rsidRPr="005F20AF">
        <w:rPr>
          <w:rFonts w:asciiTheme="minorHAnsi" w:eastAsia="Times New Roman" w:hAnsiTheme="minorHAnsi" w:cstheme="minorHAnsi"/>
          <w:color w:val="000000"/>
          <w:sz w:val="24"/>
          <w:szCs w:val="24"/>
        </w:rPr>
        <w:t xml:space="preserve">completed for the property in 2003 through funding provided by the Stewardship Incentives Program.  </w:t>
      </w:r>
      <w:bookmarkEnd w:id="1"/>
      <w:r w:rsidR="00ED7658" w:rsidRPr="005F20AF">
        <w:rPr>
          <w:rFonts w:asciiTheme="minorHAnsi" w:eastAsia="Times New Roman" w:hAnsiTheme="minorHAnsi" w:cstheme="minorHAnsi"/>
          <w:color w:val="000000"/>
          <w:sz w:val="24"/>
          <w:szCs w:val="24"/>
        </w:rPr>
        <w:t xml:space="preserve">This plan was updated in 2016 through funding provided by the Forest Health Initiative Program.  The </w:t>
      </w:r>
      <w:r w:rsidR="00995ABB">
        <w:rPr>
          <w:rFonts w:asciiTheme="minorHAnsi" w:eastAsia="Times New Roman" w:hAnsiTheme="minorHAnsi" w:cstheme="minorHAnsi"/>
          <w:color w:val="000000"/>
          <w:sz w:val="24"/>
          <w:szCs w:val="24"/>
        </w:rPr>
        <w:t>t</w:t>
      </w:r>
      <w:r w:rsidR="00ED7658" w:rsidRPr="005F20AF">
        <w:rPr>
          <w:rFonts w:asciiTheme="minorHAnsi" w:eastAsia="Times New Roman" w:hAnsiTheme="minorHAnsi" w:cstheme="minorHAnsi"/>
          <w:color w:val="000000"/>
          <w:sz w:val="24"/>
          <w:szCs w:val="24"/>
        </w:rPr>
        <w:t xml:space="preserve">ree </w:t>
      </w:r>
      <w:r w:rsidR="00995ABB">
        <w:rPr>
          <w:rFonts w:asciiTheme="minorHAnsi" w:eastAsia="Times New Roman" w:hAnsiTheme="minorHAnsi" w:cstheme="minorHAnsi"/>
          <w:color w:val="000000"/>
          <w:sz w:val="24"/>
          <w:szCs w:val="24"/>
        </w:rPr>
        <w:t>f</w:t>
      </w:r>
      <w:r w:rsidR="00ED7658" w:rsidRPr="005F20AF">
        <w:rPr>
          <w:rFonts w:asciiTheme="minorHAnsi" w:eastAsia="Times New Roman" w:hAnsiTheme="minorHAnsi" w:cstheme="minorHAnsi"/>
          <w:color w:val="000000"/>
          <w:sz w:val="24"/>
          <w:szCs w:val="24"/>
        </w:rPr>
        <w:t xml:space="preserve">arm was inspected and recertified recently on 8-30-2021 by Todd Haines, who was accompanied by Clay Benton and Shannon Atencio.  Notable comments on the inspection included that management is consistent with recommendations in both forest management plans and is regularly visited by various natural resource professionals that can verify that management is going according to the plans. </w:t>
      </w:r>
      <w:r w:rsidR="00D512C2" w:rsidRPr="00D512C2">
        <w:rPr>
          <w:rFonts w:asciiTheme="minorHAnsi" w:eastAsia="Times New Roman" w:hAnsiTheme="minorHAnsi" w:cstheme="minorHAnsi"/>
          <w:i/>
          <w:iCs/>
          <w:color w:val="000000"/>
          <w:sz w:val="24"/>
          <w:szCs w:val="24"/>
        </w:rPr>
        <w:t>(</w:t>
      </w:r>
      <w:r w:rsidR="0046732E">
        <w:rPr>
          <w:rFonts w:asciiTheme="minorHAnsi" w:eastAsia="Times New Roman" w:hAnsiTheme="minorHAnsi" w:cstheme="minorHAnsi"/>
          <w:i/>
          <w:iCs/>
          <w:color w:val="000000"/>
          <w:sz w:val="24"/>
          <w:szCs w:val="24"/>
        </w:rPr>
        <w:t xml:space="preserve">*Information </w:t>
      </w:r>
      <w:r w:rsidR="00D512C2" w:rsidRPr="00D512C2">
        <w:rPr>
          <w:rFonts w:asciiTheme="minorHAnsi" w:eastAsia="Times New Roman" w:hAnsiTheme="minorHAnsi" w:cstheme="minorHAnsi"/>
          <w:i/>
          <w:iCs/>
          <w:color w:val="000000"/>
          <w:sz w:val="24"/>
          <w:szCs w:val="24"/>
        </w:rPr>
        <w:t>provided by Shannon Atencio, NM Forestry Division, Las Vegas District Forester)</w:t>
      </w:r>
    </w:p>
    <w:p w14:paraId="25E4E6CB" w14:textId="14ACA8B5" w:rsidR="00E36027" w:rsidRDefault="00E36027" w:rsidP="00B31D64">
      <w:pPr>
        <w:spacing w:after="0" w:line="240" w:lineRule="auto"/>
        <w:rPr>
          <w:sz w:val="24"/>
          <w:szCs w:val="24"/>
        </w:rPr>
      </w:pPr>
      <w:r w:rsidRPr="00E36027">
        <w:t xml:space="preserve">    </w:t>
      </w:r>
    </w:p>
    <w:p w14:paraId="30C9238F" w14:textId="37A1B81C" w:rsidR="0070296B" w:rsidRDefault="0070296B" w:rsidP="0070296B">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683840" behindDoc="0" locked="0" layoutInCell="1" allowOverlap="1" wp14:anchorId="34E60ACA" wp14:editId="12B4FEB3">
                <wp:simplePos x="0" y="0"/>
                <wp:positionH relativeFrom="column">
                  <wp:posOffset>0</wp:posOffset>
                </wp:positionH>
                <wp:positionV relativeFrom="paragraph">
                  <wp:posOffset>5715</wp:posOffset>
                </wp:positionV>
                <wp:extent cx="264795" cy="42608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49FBEE5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60ACA" id="Text Box 4" o:spid="_x0000_s1028" type="#_x0000_t202" style="position:absolute;margin-left:0;margin-top:.45pt;width:20.85pt;height:33.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" filled="f" stroked="f">
                <v:textbox style="mso-fit-shape-to-text:t">
                  <w:txbxContent>
                    <w:p w14:paraId="49FBEE57" w14:textId="77777777" w:rsidR="0070296B" w:rsidRDefault="0070296B" w:rsidP="0070296B"/>
                  </w:txbxContent>
                </v:textbox>
              </v:shape>
            </w:pict>
          </mc:Fallback>
        </mc:AlternateContent>
      </w:r>
      <w:r>
        <w:rPr>
          <w:rFonts w:asciiTheme="minorHAnsi" w:eastAsia="Times New Roman" w:hAnsiTheme="minorHAnsi"/>
          <w:b/>
          <w:color w:val="000000"/>
          <w:sz w:val="28"/>
          <w:szCs w:val="28"/>
        </w:rPr>
        <w:t xml:space="preserve">1) </w:t>
      </w:r>
      <w:r>
        <w:rPr>
          <w:noProof/>
        </w:rPr>
        <mc:AlternateContent>
          <mc:Choice Requires="wps">
            <w:drawing>
              <wp:anchor distT="0" distB="0" distL="114300" distR="114300" simplePos="0" relativeHeight="251684864" behindDoc="0" locked="0" layoutInCell="1" allowOverlap="1" wp14:anchorId="7838C8F0" wp14:editId="0BE7710C">
                <wp:simplePos x="0" y="0"/>
                <wp:positionH relativeFrom="column">
                  <wp:posOffset>0</wp:posOffset>
                </wp:positionH>
                <wp:positionV relativeFrom="paragraph">
                  <wp:posOffset>5715</wp:posOffset>
                </wp:positionV>
                <wp:extent cx="264795" cy="42608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60F35E1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C8F0" id="Text Box 20" o:spid="_x0000_s1029" type="#_x0000_t202" style="position:absolute;margin-left:0;margin-top:.45pt;width:20.85pt;height:33.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" filled="f" stroked="f">
                <v:textbox style="mso-fit-shape-to-text:t">
                  <w:txbxContent>
                    <w:p w14:paraId="60F35E17" w14:textId="77777777" w:rsidR="0070296B" w:rsidRDefault="0070296B" w:rsidP="0070296B"/>
                  </w:txbxContent>
                </v:textbox>
              </v:shape>
            </w:pict>
          </mc:Fallback>
        </mc:AlternateContent>
      </w:r>
      <w:r w:rsidR="005609F0">
        <w:rPr>
          <w:rFonts w:asciiTheme="minorHAnsi" w:eastAsia="Times New Roman" w:hAnsiTheme="minorHAnsi"/>
          <w:b/>
          <w:color w:val="000000"/>
          <w:sz w:val="28"/>
          <w:szCs w:val="28"/>
        </w:rPr>
        <w:t>COMMITTEE MEETING</w:t>
      </w:r>
      <w:r>
        <w:rPr>
          <w:noProof/>
        </w:rPr>
        <mc:AlternateContent>
          <mc:Choice Requires="wps">
            <w:drawing>
              <wp:anchor distT="0" distB="0" distL="114300" distR="114300" simplePos="0" relativeHeight="251682816" behindDoc="0" locked="0" layoutInCell="1" allowOverlap="1" wp14:anchorId="35818C0F" wp14:editId="0B36DE04">
                <wp:simplePos x="0" y="0"/>
                <wp:positionH relativeFrom="column">
                  <wp:posOffset>0</wp:posOffset>
                </wp:positionH>
                <wp:positionV relativeFrom="paragraph">
                  <wp:posOffset>125095</wp:posOffset>
                </wp:positionV>
                <wp:extent cx="264795" cy="10985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736D7411"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18C0F" id="Text Box 3" o:spid="_x0000_s1030" type="#_x0000_t202" style="position:absolute;margin-left:0;margin-top:9.85pt;width:20.85pt;height:8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" filled="f" stroked="f">
                <v:textbox>
                  <w:txbxContent>
                    <w:p w14:paraId="736D7411" w14:textId="77777777" w:rsidR="0070296B" w:rsidRDefault="0070296B" w:rsidP="0070296B"/>
                  </w:txbxContent>
                </v:textbox>
              </v:shape>
            </w:pict>
          </mc:Fallback>
        </mc:AlternateContent>
      </w:r>
      <w:bookmarkStart w:id="2" w:name="_Hlk46393759"/>
    </w:p>
    <w:p w14:paraId="766CB69F" w14:textId="0FAFE64C" w:rsidR="00E356C9" w:rsidRDefault="0070296B" w:rsidP="000177E0">
      <w:pPr>
        <w:pStyle w:val="NormalWeb"/>
      </w:pPr>
      <w:r>
        <w:rPr>
          <w:rFonts w:asciiTheme="minorHAnsi" w:eastAsia="Times New Roman" w:hAnsiTheme="minorHAnsi"/>
          <w:bCs/>
          <w:color w:val="000000"/>
        </w:rPr>
        <w:t xml:space="preserve">All Tree Farmers are invited and encouraged to take part in our </w:t>
      </w:r>
      <w:r w:rsidR="000604B9">
        <w:rPr>
          <w:rFonts w:asciiTheme="minorHAnsi" w:eastAsia="Times New Roman" w:hAnsiTheme="minorHAnsi"/>
          <w:bCs/>
          <w:color w:val="000000"/>
        </w:rPr>
        <w:t>3</w:t>
      </w:r>
      <w:r w:rsidR="000604B9">
        <w:rPr>
          <w:rFonts w:asciiTheme="minorHAnsi" w:eastAsia="Times New Roman" w:hAnsiTheme="minorHAnsi"/>
          <w:bCs/>
          <w:color w:val="000000"/>
          <w:vertAlign w:val="superscript"/>
        </w:rPr>
        <w:t>rd</w:t>
      </w:r>
      <w:r>
        <w:rPr>
          <w:rFonts w:asciiTheme="minorHAnsi" w:eastAsia="Times New Roman" w:hAnsiTheme="minorHAnsi"/>
          <w:bCs/>
          <w:color w:val="000000"/>
        </w:rPr>
        <w:t xml:space="preserve"> New Mexico Tree Farm Committee Meeting of the year (three held annually).  Please join us on Wednesday, </w:t>
      </w:r>
      <w:r w:rsidR="000604B9">
        <w:rPr>
          <w:rFonts w:asciiTheme="minorHAnsi" w:eastAsia="Times New Roman" w:hAnsiTheme="minorHAnsi"/>
          <w:bCs/>
          <w:color w:val="000000"/>
        </w:rPr>
        <w:t>December 8</w:t>
      </w:r>
      <w:r>
        <w:rPr>
          <w:rFonts w:asciiTheme="minorHAnsi" w:eastAsia="Times New Roman" w:hAnsiTheme="minorHAnsi"/>
          <w:bCs/>
          <w:color w:val="000000"/>
          <w:vertAlign w:val="superscript"/>
        </w:rPr>
        <w:t>th</w:t>
      </w:r>
      <w:r>
        <w:rPr>
          <w:rFonts w:asciiTheme="minorHAnsi" w:eastAsia="Times New Roman" w:hAnsiTheme="minorHAnsi"/>
          <w:bCs/>
          <w:color w:val="000000"/>
        </w:rPr>
        <w:t xml:space="preserve">, 2021.  </w:t>
      </w:r>
      <w:r>
        <w:rPr>
          <w:rFonts w:asciiTheme="minorHAnsi" w:eastAsia="Times New Roman" w:hAnsiTheme="minorHAnsi" w:cstheme="minorHAnsi"/>
          <w:bCs/>
          <w:color w:val="000000"/>
        </w:rPr>
        <w:t>Join</w:t>
      </w:r>
      <w:r>
        <w:rPr>
          <w:rFonts w:asciiTheme="minorHAnsi" w:eastAsia="Times New Roman" w:hAnsiTheme="minorHAnsi"/>
          <w:bCs/>
          <w:color w:val="000000"/>
        </w:rPr>
        <w:t xml:space="preserve"> us and hear what other tree farmers have been up to and share your tree farm accomplishments with the group.  We look forward to visiting with you.  If you have any questions, please contact Arnie Friedt at </w:t>
      </w:r>
      <w:hyperlink r:id="rId28" w:history="1">
        <w:r>
          <w:rPr>
            <w:rStyle w:val="Hyperlink"/>
            <w:rFonts w:asciiTheme="minorHAnsi" w:eastAsia="Times New Roman" w:hAnsiTheme="minorHAnsi"/>
            <w:bCs/>
          </w:rPr>
          <w:t>arnie.friedt@state.nm.us</w:t>
        </w:r>
      </w:hyperlink>
      <w:r>
        <w:rPr>
          <w:rFonts w:asciiTheme="minorHAnsi" w:eastAsia="Times New Roman" w:hAnsiTheme="minorHAnsi"/>
          <w:bCs/>
          <w:color w:val="000000"/>
        </w:rPr>
        <w:t xml:space="preserve"> </w:t>
      </w:r>
      <w:r>
        <w:rPr>
          <w:rFonts w:asciiTheme="minorHAnsi" w:eastAsia="Times New Roman" w:hAnsiTheme="minorHAnsi"/>
          <w:b/>
          <w:color w:val="000000"/>
        </w:rPr>
        <w:t xml:space="preserve"> </w:t>
      </w:r>
      <w:r>
        <w:rPr>
          <w:rFonts w:asciiTheme="minorHAnsi" w:eastAsia="Times New Roman" w:hAnsiTheme="minorHAnsi"/>
          <w:b/>
          <w:color w:val="000000"/>
          <w:sz w:val="28"/>
          <w:szCs w:val="28"/>
        </w:rPr>
        <w:t xml:space="preserve"> </w:t>
      </w:r>
      <w:bookmarkEnd w:id="2"/>
    </w:p>
    <w:sectPr w:rsidR="00E356C9" w:rsidSect="004C2D47">
      <w:headerReference w:type="default" r:id="rId29"/>
      <w:footerReference w:type="default" r:id="rId30"/>
      <w:headerReference w:type="first" r:id="rId31"/>
      <w:footerReference w:type="first" r:id="rId32"/>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ADCD7" w14:textId="77777777" w:rsidR="00B837DF" w:rsidRDefault="00B837DF" w:rsidP="005E7574">
      <w:pPr>
        <w:spacing w:after="0" w:line="240" w:lineRule="auto"/>
      </w:pPr>
      <w:r>
        <w:separator/>
      </w:r>
    </w:p>
  </w:endnote>
  <w:endnote w:type="continuationSeparator" w:id="0">
    <w:p w14:paraId="50C11D91" w14:textId="77777777" w:rsidR="00B837DF" w:rsidRDefault="00B837DF" w:rsidP="005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2690" w14:textId="77777777" w:rsidR="000D748A" w:rsidRDefault="00D67863" w:rsidP="0031527C">
    <w:pPr>
      <w:pStyle w:val="Footer"/>
      <w:jc w:val="center"/>
    </w:pPr>
    <w:r>
      <w:rPr>
        <w:noProof/>
      </w:rPr>
      <w:drawing>
        <wp:anchor distT="0" distB="0" distL="114300" distR="114300" simplePos="0" relativeHeight="251656704" behindDoc="0" locked="0" layoutInCell="1" allowOverlap="1" wp14:anchorId="65C74A35" wp14:editId="4403D24F">
          <wp:simplePos x="0" y="0"/>
          <wp:positionH relativeFrom="column">
            <wp:posOffset>360680</wp:posOffset>
          </wp:positionH>
          <wp:positionV relativeFrom="paragraph">
            <wp:posOffset>114935</wp:posOffset>
          </wp:positionV>
          <wp:extent cx="5715000" cy="476250"/>
          <wp:effectExtent l="0" t="0" r="0" b="0"/>
          <wp:wrapTopAndBottom/>
          <wp:docPr id="1" name="Picture 1"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FA2C" w14:textId="77777777" w:rsidR="00266EFB" w:rsidRDefault="00266EFB">
    <w:pPr>
      <w:pStyle w:val="Footer"/>
    </w:pPr>
    <w:r>
      <w:rPr>
        <w:noProof/>
      </w:rPr>
      <w:drawing>
        <wp:anchor distT="0" distB="0" distL="114300" distR="114300" simplePos="0" relativeHeight="251657728" behindDoc="0" locked="0" layoutInCell="1" allowOverlap="1" wp14:anchorId="49F4F6B7" wp14:editId="55A9B600">
          <wp:simplePos x="0" y="0"/>
          <wp:positionH relativeFrom="column">
            <wp:posOffset>279400</wp:posOffset>
          </wp:positionH>
          <wp:positionV relativeFrom="paragraph">
            <wp:posOffset>114935</wp:posOffset>
          </wp:positionV>
          <wp:extent cx="5715000" cy="476250"/>
          <wp:effectExtent l="0" t="0" r="0" b="0"/>
          <wp:wrapTopAndBottom/>
          <wp:docPr id="2" name="Picture 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F831E" w14:textId="77777777" w:rsidR="00B837DF" w:rsidRDefault="00B837DF" w:rsidP="005E7574">
      <w:pPr>
        <w:spacing w:after="0" w:line="240" w:lineRule="auto"/>
      </w:pPr>
      <w:r>
        <w:separator/>
      </w:r>
    </w:p>
  </w:footnote>
  <w:footnote w:type="continuationSeparator" w:id="0">
    <w:p w14:paraId="74641979" w14:textId="77777777" w:rsidR="00B837DF" w:rsidRDefault="00B837DF" w:rsidP="005E7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43AF" w14:textId="274FF422" w:rsidR="00CC5AAB" w:rsidRDefault="00CC5AAB">
    <w:pPr>
      <w:pStyle w:val="Header"/>
      <w:pBdr>
        <w:bottom w:val="single" w:sz="4" w:space="1" w:color="D9D9D9" w:themeColor="background1" w:themeShade="D9"/>
      </w:pBdr>
      <w:jc w:val="right"/>
      <w:rPr>
        <w:color w:val="7F7F7F" w:themeColor="background1" w:themeShade="7F"/>
        <w:spacing w:val="60"/>
      </w:rPr>
    </w:pP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14:paraId="1B788384" w14:textId="77777777" w:rsidR="005A439A" w:rsidRDefault="005A439A">
        <w:pPr>
          <w:pStyle w:val="Header"/>
          <w:pBdr>
            <w:bottom w:val="single" w:sz="4" w:space="1" w:color="D9D9D9" w:themeColor="background1" w:themeShade="D9"/>
          </w:pBdr>
          <w:jc w:val="right"/>
          <w:rPr>
            <w:color w:val="7F7F7F" w:themeColor="background1" w:themeShade="7F"/>
            <w:spacing w:val="60"/>
          </w:rPr>
        </w:pPr>
      </w:p>
      <w:p w14:paraId="795A2B01" w14:textId="77777777"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D6F31" w:rsidRPr="000D6F31">
          <w:rPr>
            <w:b/>
            <w:bCs/>
            <w:noProof/>
          </w:rPr>
          <w:t>4</w:t>
        </w:r>
        <w:r>
          <w:rPr>
            <w:b/>
            <w:bCs/>
            <w:noProof/>
          </w:rPr>
          <w:fldChar w:fldCharType="end"/>
        </w:r>
      </w:p>
    </w:sdtContent>
  </w:sdt>
  <w:p w14:paraId="1330AD38" w14:textId="77777777" w:rsidR="00931887" w:rsidRDefault="009318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4E153" w14:textId="77777777" w:rsidR="004C2D47" w:rsidRDefault="004C2D47" w:rsidP="004B09CC">
    <w:pPr>
      <w:pStyle w:val="Header"/>
      <w:pBdr>
        <w:bottom w:val="single" w:sz="4" w:space="1" w:color="D9D9D9" w:themeColor="background1" w:themeShade="D9"/>
      </w:pBdr>
      <w:jc w:val="center"/>
      <w:rPr>
        <w:color w:val="7F7F7F" w:themeColor="background1" w:themeShade="7F"/>
        <w:spacing w:val="60"/>
      </w:rPr>
    </w:pPr>
  </w:p>
  <w:sdt>
    <w:sdtPr>
      <w:rPr>
        <w:color w:val="7F7F7F" w:themeColor="background1" w:themeShade="7F"/>
        <w:spacing w:val="60"/>
      </w:rPr>
      <w:id w:val="1266961022"/>
      <w:docPartObj>
        <w:docPartGallery w:val="Page Numbers (Top of Page)"/>
        <w:docPartUnique/>
      </w:docPartObj>
    </w:sdtPr>
    <w:sdtEndPr>
      <w:rPr>
        <w:b/>
        <w:bCs/>
        <w:noProof/>
        <w:color w:val="auto"/>
        <w:spacing w:val="0"/>
      </w:rPr>
    </w:sdtEndPr>
    <w:sdtContent>
      <w:p w14:paraId="0774EF9E" w14:textId="77777777" w:rsidR="004C2D47" w:rsidRDefault="004C2D47" w:rsidP="004B09CC">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D6F31" w:rsidRPr="000D6F31">
          <w:rPr>
            <w:b/>
            <w:bCs/>
            <w:noProof/>
          </w:rPr>
          <w:t>1</w:t>
        </w:r>
        <w:r>
          <w:rPr>
            <w:b/>
            <w:bCs/>
            <w:noProof/>
          </w:rPr>
          <w:fldChar w:fldCharType="end"/>
        </w:r>
      </w:p>
    </w:sdtContent>
  </w:sdt>
  <w:p w14:paraId="2C19384D" w14:textId="77777777" w:rsidR="004C2D47" w:rsidRDefault="004C2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EECB712"/>
    <w:lvl w:ilvl="0">
      <w:numFmt w:val="bullet"/>
      <w:lvlText w:val="*"/>
      <w:lvlJc w:val="left"/>
    </w:lvl>
  </w:abstractNum>
  <w:abstractNum w:abstractNumId="1" w15:restartNumberingAfterBreak="0">
    <w:nsid w:val="03F1647D"/>
    <w:multiLevelType w:val="hybridMultilevel"/>
    <w:tmpl w:val="032AD2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C2A8F"/>
    <w:multiLevelType w:val="hybridMultilevel"/>
    <w:tmpl w:val="6178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345BE"/>
    <w:multiLevelType w:val="multilevel"/>
    <w:tmpl w:val="9CE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D5FEE"/>
    <w:multiLevelType w:val="multilevel"/>
    <w:tmpl w:val="06AC6E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D935E7"/>
    <w:multiLevelType w:val="hybridMultilevel"/>
    <w:tmpl w:val="D568A3AE"/>
    <w:lvl w:ilvl="0" w:tplc="D5B4D51A">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B5F55"/>
    <w:multiLevelType w:val="hybridMultilevel"/>
    <w:tmpl w:val="0FFA2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1716F"/>
    <w:multiLevelType w:val="hybridMultilevel"/>
    <w:tmpl w:val="E38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51614"/>
    <w:multiLevelType w:val="hybridMultilevel"/>
    <w:tmpl w:val="C19CFD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F4A53D2"/>
    <w:multiLevelType w:val="hybridMultilevel"/>
    <w:tmpl w:val="93B2A232"/>
    <w:lvl w:ilvl="0" w:tplc="8886EBA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15:restartNumberingAfterBreak="0">
    <w:nsid w:val="324B25E9"/>
    <w:multiLevelType w:val="hybridMultilevel"/>
    <w:tmpl w:val="EC6A3C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95C44"/>
    <w:multiLevelType w:val="hybridMultilevel"/>
    <w:tmpl w:val="E2A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C4A3A"/>
    <w:multiLevelType w:val="hybridMultilevel"/>
    <w:tmpl w:val="9190EA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10C72"/>
    <w:multiLevelType w:val="hybridMultilevel"/>
    <w:tmpl w:val="3DA8BEDE"/>
    <w:lvl w:ilvl="0" w:tplc="97DA0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B2007"/>
    <w:multiLevelType w:val="hybridMultilevel"/>
    <w:tmpl w:val="E3802D2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67547A"/>
    <w:multiLevelType w:val="hybridMultilevel"/>
    <w:tmpl w:val="32DA2E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70EA5"/>
    <w:multiLevelType w:val="multilevel"/>
    <w:tmpl w:val="EBE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853470"/>
    <w:multiLevelType w:val="hybridMultilevel"/>
    <w:tmpl w:val="E15C259A"/>
    <w:lvl w:ilvl="0" w:tplc="C89247CC">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A6D58"/>
    <w:multiLevelType w:val="hybridMultilevel"/>
    <w:tmpl w:val="8D5EB2D8"/>
    <w:lvl w:ilvl="0" w:tplc="E53E011A">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44507ED3"/>
    <w:multiLevelType w:val="hybridMultilevel"/>
    <w:tmpl w:val="6316E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D540B"/>
    <w:multiLevelType w:val="hybridMultilevel"/>
    <w:tmpl w:val="765AF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30A1C"/>
    <w:multiLevelType w:val="hybridMultilevel"/>
    <w:tmpl w:val="FCE6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771C1"/>
    <w:multiLevelType w:val="hybridMultilevel"/>
    <w:tmpl w:val="D49607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D30ABE"/>
    <w:multiLevelType w:val="hybridMultilevel"/>
    <w:tmpl w:val="AA9E0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1B710A"/>
    <w:multiLevelType w:val="hybridMultilevel"/>
    <w:tmpl w:val="511E4B4C"/>
    <w:lvl w:ilvl="0" w:tplc="25BE6B1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3EA79C3"/>
    <w:multiLevelType w:val="hybridMultilevel"/>
    <w:tmpl w:val="9EEAF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5E503E"/>
    <w:multiLevelType w:val="hybridMultilevel"/>
    <w:tmpl w:val="5C349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47C71F0"/>
    <w:multiLevelType w:val="hybridMultilevel"/>
    <w:tmpl w:val="2020ECD4"/>
    <w:lvl w:ilvl="0" w:tplc="762ABD6A">
      <w:numFmt w:val="bullet"/>
      <w:lvlText w:val="-"/>
      <w:lvlJc w:val="left"/>
      <w:pPr>
        <w:ind w:left="1305" w:hanging="360"/>
      </w:pPr>
      <w:rPr>
        <w:rFonts w:ascii="Arial" w:eastAsia="Times New Roman"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28" w15:restartNumberingAfterBreak="0">
    <w:nsid w:val="568622C9"/>
    <w:multiLevelType w:val="hybridMultilevel"/>
    <w:tmpl w:val="D604DDA4"/>
    <w:lvl w:ilvl="0" w:tplc="07E2CD7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258C1"/>
    <w:multiLevelType w:val="hybridMultilevel"/>
    <w:tmpl w:val="D72E9F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581975FE"/>
    <w:multiLevelType w:val="hybridMultilevel"/>
    <w:tmpl w:val="BDF4C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BE41540"/>
    <w:multiLevelType w:val="hybridMultilevel"/>
    <w:tmpl w:val="FA98293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5BE7047B"/>
    <w:multiLevelType w:val="hybridMultilevel"/>
    <w:tmpl w:val="11821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F569C4"/>
    <w:multiLevelType w:val="hybridMultilevel"/>
    <w:tmpl w:val="3320A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8E27AE"/>
    <w:multiLevelType w:val="hybridMultilevel"/>
    <w:tmpl w:val="506CD4EA"/>
    <w:lvl w:ilvl="0" w:tplc="8FBC872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73DD5"/>
    <w:multiLevelType w:val="hybridMultilevel"/>
    <w:tmpl w:val="4084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E10477"/>
    <w:multiLevelType w:val="hybridMultilevel"/>
    <w:tmpl w:val="E00E3E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C2EC3"/>
    <w:multiLevelType w:val="hybridMultilevel"/>
    <w:tmpl w:val="651C575C"/>
    <w:lvl w:ilvl="0" w:tplc="402896AA">
      <w:start w:val="1"/>
      <w:numFmt w:val="decimal"/>
      <w:lvlText w:val="%1)"/>
      <w:lvlJc w:val="left"/>
      <w:pPr>
        <w:ind w:left="210" w:hanging="36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38" w15:restartNumberingAfterBreak="0">
    <w:nsid w:val="6D6C1BE0"/>
    <w:multiLevelType w:val="hybridMultilevel"/>
    <w:tmpl w:val="257448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38171A9"/>
    <w:multiLevelType w:val="hybridMultilevel"/>
    <w:tmpl w:val="D3BA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621CB9"/>
    <w:multiLevelType w:val="hybridMultilevel"/>
    <w:tmpl w:val="23249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65B4B0C"/>
    <w:multiLevelType w:val="hybridMultilevel"/>
    <w:tmpl w:val="BF2A6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B6314"/>
    <w:multiLevelType w:val="hybridMultilevel"/>
    <w:tmpl w:val="3FCA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76386C"/>
    <w:multiLevelType w:val="hybridMultilevel"/>
    <w:tmpl w:val="1AFCA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094407"/>
    <w:multiLevelType w:val="hybridMultilevel"/>
    <w:tmpl w:val="1EFC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514DB9"/>
    <w:multiLevelType w:val="multilevel"/>
    <w:tmpl w:val="D9A66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9A47C6"/>
    <w:multiLevelType w:val="hybridMultilevel"/>
    <w:tmpl w:val="17C2E32C"/>
    <w:lvl w:ilvl="0" w:tplc="1234BE96">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4F584E"/>
    <w:multiLevelType w:val="hybridMultilevel"/>
    <w:tmpl w:val="97BEC436"/>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22"/>
  </w:num>
  <w:num w:numId="3">
    <w:abstractNumId w:val="41"/>
  </w:num>
  <w:num w:numId="4">
    <w:abstractNumId w:val="37"/>
  </w:num>
  <w:num w:numId="5">
    <w:abstractNumId w:val="26"/>
  </w:num>
  <w:num w:numId="6">
    <w:abstractNumId w:val="30"/>
  </w:num>
  <w:num w:numId="7">
    <w:abstractNumId w:val="17"/>
  </w:num>
  <w:num w:numId="8">
    <w:abstractNumId w:val="5"/>
  </w:num>
  <w:num w:numId="9">
    <w:abstractNumId w:val="46"/>
  </w:num>
  <w:num w:numId="10">
    <w:abstractNumId w:val="27"/>
  </w:num>
  <w:num w:numId="11">
    <w:abstractNumId w:val="34"/>
  </w:num>
  <w:num w:numId="12">
    <w:abstractNumId w:val="18"/>
  </w:num>
  <w:num w:numId="13">
    <w:abstractNumId w:val="9"/>
  </w:num>
  <w:num w:numId="14">
    <w:abstractNumId w:val="38"/>
  </w:num>
  <w:num w:numId="15">
    <w:abstractNumId w:val="23"/>
  </w:num>
  <w:num w:numId="16">
    <w:abstractNumId w:val="36"/>
  </w:num>
  <w:num w:numId="17">
    <w:abstractNumId w:val="12"/>
  </w:num>
  <w:num w:numId="18">
    <w:abstractNumId w:val="1"/>
  </w:num>
  <w:num w:numId="19">
    <w:abstractNumId w:val="14"/>
  </w:num>
  <w:num w:numId="20">
    <w:abstractNumId w:val="20"/>
  </w:num>
  <w:num w:numId="21">
    <w:abstractNumId w:val="33"/>
  </w:num>
  <w:num w:numId="22">
    <w:abstractNumId w:val="19"/>
  </w:num>
  <w:num w:numId="23">
    <w:abstractNumId w:val="13"/>
  </w:num>
  <w:num w:numId="24">
    <w:abstractNumId w:val="15"/>
  </w:num>
  <w:num w:numId="25">
    <w:abstractNumId w:val="16"/>
  </w:num>
  <w:num w:numId="26">
    <w:abstractNumId w:val="25"/>
  </w:num>
  <w:num w:numId="27">
    <w:abstractNumId w:val="29"/>
  </w:num>
  <w:num w:numId="28">
    <w:abstractNumId w:val="2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3"/>
  </w:num>
  <w:num w:numId="32">
    <w:abstractNumId w:val="42"/>
  </w:num>
  <w:num w:numId="33">
    <w:abstractNumId w:val="32"/>
  </w:num>
  <w:num w:numId="34">
    <w:abstractNumId w:val="21"/>
  </w:num>
  <w:num w:numId="35">
    <w:abstractNumId w:val="6"/>
  </w:num>
  <w:num w:numId="36">
    <w:abstractNumId w:val="44"/>
  </w:num>
  <w:num w:numId="37">
    <w:abstractNumId w:val="47"/>
  </w:num>
  <w:num w:numId="38">
    <w:abstractNumId w:val="39"/>
  </w:num>
  <w:num w:numId="39">
    <w:abstractNumId w:val="35"/>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7"/>
  </w:num>
  <w:num w:numId="44">
    <w:abstractNumId w:val="11"/>
  </w:num>
  <w:num w:numId="45">
    <w:abstractNumId w:val="3"/>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2"/>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91"/>
    <w:rsid w:val="00000156"/>
    <w:rsid w:val="00000FFD"/>
    <w:rsid w:val="000021BC"/>
    <w:rsid w:val="0000344F"/>
    <w:rsid w:val="000038FE"/>
    <w:rsid w:val="00004CC0"/>
    <w:rsid w:val="00005C48"/>
    <w:rsid w:val="00005DCB"/>
    <w:rsid w:val="000074A9"/>
    <w:rsid w:val="00007513"/>
    <w:rsid w:val="0001048A"/>
    <w:rsid w:val="00010B9B"/>
    <w:rsid w:val="0001156D"/>
    <w:rsid w:val="00012A72"/>
    <w:rsid w:val="00013602"/>
    <w:rsid w:val="00013A9F"/>
    <w:rsid w:val="00013E84"/>
    <w:rsid w:val="00014E3D"/>
    <w:rsid w:val="00015536"/>
    <w:rsid w:val="000164B3"/>
    <w:rsid w:val="000177E0"/>
    <w:rsid w:val="00017CD9"/>
    <w:rsid w:val="00020E64"/>
    <w:rsid w:val="0002159F"/>
    <w:rsid w:val="00021D9D"/>
    <w:rsid w:val="00022159"/>
    <w:rsid w:val="00024891"/>
    <w:rsid w:val="0002491D"/>
    <w:rsid w:val="00024E97"/>
    <w:rsid w:val="00024FBE"/>
    <w:rsid w:val="000258EE"/>
    <w:rsid w:val="00025B09"/>
    <w:rsid w:val="0002679F"/>
    <w:rsid w:val="00026B9B"/>
    <w:rsid w:val="00026D7F"/>
    <w:rsid w:val="00026DAF"/>
    <w:rsid w:val="00026F57"/>
    <w:rsid w:val="00026F6C"/>
    <w:rsid w:val="000273EE"/>
    <w:rsid w:val="00027884"/>
    <w:rsid w:val="00027F83"/>
    <w:rsid w:val="00030AD4"/>
    <w:rsid w:val="00030F60"/>
    <w:rsid w:val="00031263"/>
    <w:rsid w:val="00031724"/>
    <w:rsid w:val="00031985"/>
    <w:rsid w:val="00032B9F"/>
    <w:rsid w:val="0003310D"/>
    <w:rsid w:val="00033E1F"/>
    <w:rsid w:val="00033E92"/>
    <w:rsid w:val="00034C4A"/>
    <w:rsid w:val="00036206"/>
    <w:rsid w:val="00036B20"/>
    <w:rsid w:val="00036E35"/>
    <w:rsid w:val="00037684"/>
    <w:rsid w:val="000404D3"/>
    <w:rsid w:val="00041675"/>
    <w:rsid w:val="00041C85"/>
    <w:rsid w:val="00042501"/>
    <w:rsid w:val="000447EE"/>
    <w:rsid w:val="00044B1A"/>
    <w:rsid w:val="00044E44"/>
    <w:rsid w:val="00045BD5"/>
    <w:rsid w:val="000465C1"/>
    <w:rsid w:val="0004673A"/>
    <w:rsid w:val="000468A8"/>
    <w:rsid w:val="0004690D"/>
    <w:rsid w:val="00046D72"/>
    <w:rsid w:val="00046F84"/>
    <w:rsid w:val="00051AB3"/>
    <w:rsid w:val="00054076"/>
    <w:rsid w:val="00054907"/>
    <w:rsid w:val="00054B11"/>
    <w:rsid w:val="00054D20"/>
    <w:rsid w:val="00055559"/>
    <w:rsid w:val="00056109"/>
    <w:rsid w:val="0006042D"/>
    <w:rsid w:val="000604B9"/>
    <w:rsid w:val="000607B3"/>
    <w:rsid w:val="00060870"/>
    <w:rsid w:val="000611CE"/>
    <w:rsid w:val="000616C2"/>
    <w:rsid w:val="00061B6C"/>
    <w:rsid w:val="00062916"/>
    <w:rsid w:val="00062978"/>
    <w:rsid w:val="00062F21"/>
    <w:rsid w:val="00065000"/>
    <w:rsid w:val="00065CA6"/>
    <w:rsid w:val="0006629B"/>
    <w:rsid w:val="00066741"/>
    <w:rsid w:val="00066916"/>
    <w:rsid w:val="00067869"/>
    <w:rsid w:val="00067C7C"/>
    <w:rsid w:val="00067CB3"/>
    <w:rsid w:val="00070B92"/>
    <w:rsid w:val="00070F63"/>
    <w:rsid w:val="000711D9"/>
    <w:rsid w:val="000718A9"/>
    <w:rsid w:val="000718ED"/>
    <w:rsid w:val="00071947"/>
    <w:rsid w:val="00071B17"/>
    <w:rsid w:val="000729A8"/>
    <w:rsid w:val="00072BA0"/>
    <w:rsid w:val="00072D0E"/>
    <w:rsid w:val="00074153"/>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3DA"/>
    <w:rsid w:val="00083538"/>
    <w:rsid w:val="00083DB0"/>
    <w:rsid w:val="0008420E"/>
    <w:rsid w:val="00084EA2"/>
    <w:rsid w:val="0009078E"/>
    <w:rsid w:val="000919D5"/>
    <w:rsid w:val="000922C6"/>
    <w:rsid w:val="00092AB0"/>
    <w:rsid w:val="00093134"/>
    <w:rsid w:val="000934E8"/>
    <w:rsid w:val="0009486F"/>
    <w:rsid w:val="0009491D"/>
    <w:rsid w:val="0009734C"/>
    <w:rsid w:val="000A0057"/>
    <w:rsid w:val="000A1497"/>
    <w:rsid w:val="000A167B"/>
    <w:rsid w:val="000A1781"/>
    <w:rsid w:val="000A3366"/>
    <w:rsid w:val="000A4490"/>
    <w:rsid w:val="000A460B"/>
    <w:rsid w:val="000A60A7"/>
    <w:rsid w:val="000A655A"/>
    <w:rsid w:val="000B0159"/>
    <w:rsid w:val="000B0FE4"/>
    <w:rsid w:val="000B2614"/>
    <w:rsid w:val="000B3615"/>
    <w:rsid w:val="000B4580"/>
    <w:rsid w:val="000B4D16"/>
    <w:rsid w:val="000B541B"/>
    <w:rsid w:val="000B568C"/>
    <w:rsid w:val="000B594C"/>
    <w:rsid w:val="000B5FCB"/>
    <w:rsid w:val="000B6D7C"/>
    <w:rsid w:val="000B7CB1"/>
    <w:rsid w:val="000C14E9"/>
    <w:rsid w:val="000C1613"/>
    <w:rsid w:val="000C2178"/>
    <w:rsid w:val="000C21D2"/>
    <w:rsid w:val="000C2EBC"/>
    <w:rsid w:val="000C53BB"/>
    <w:rsid w:val="000C54D7"/>
    <w:rsid w:val="000C570F"/>
    <w:rsid w:val="000C60BE"/>
    <w:rsid w:val="000C64BA"/>
    <w:rsid w:val="000C667B"/>
    <w:rsid w:val="000C6B20"/>
    <w:rsid w:val="000C74DE"/>
    <w:rsid w:val="000C76B7"/>
    <w:rsid w:val="000D0208"/>
    <w:rsid w:val="000D092D"/>
    <w:rsid w:val="000D0956"/>
    <w:rsid w:val="000D0A75"/>
    <w:rsid w:val="000D12EB"/>
    <w:rsid w:val="000D14C5"/>
    <w:rsid w:val="000D24B1"/>
    <w:rsid w:val="000D32B2"/>
    <w:rsid w:val="000D3C91"/>
    <w:rsid w:val="000D3D10"/>
    <w:rsid w:val="000D3F67"/>
    <w:rsid w:val="000D4058"/>
    <w:rsid w:val="000D5354"/>
    <w:rsid w:val="000D5B1A"/>
    <w:rsid w:val="000D6473"/>
    <w:rsid w:val="000D6F31"/>
    <w:rsid w:val="000D748A"/>
    <w:rsid w:val="000D7AA2"/>
    <w:rsid w:val="000E001C"/>
    <w:rsid w:val="000E0034"/>
    <w:rsid w:val="000E02E5"/>
    <w:rsid w:val="000E0588"/>
    <w:rsid w:val="000E0B01"/>
    <w:rsid w:val="000E0CDA"/>
    <w:rsid w:val="000E10AC"/>
    <w:rsid w:val="000E12ED"/>
    <w:rsid w:val="000E4461"/>
    <w:rsid w:val="000E50D1"/>
    <w:rsid w:val="000E6549"/>
    <w:rsid w:val="000E6AE1"/>
    <w:rsid w:val="000E7377"/>
    <w:rsid w:val="000E7967"/>
    <w:rsid w:val="000F22FB"/>
    <w:rsid w:val="000F230B"/>
    <w:rsid w:val="000F29AC"/>
    <w:rsid w:val="000F3C08"/>
    <w:rsid w:val="000F4766"/>
    <w:rsid w:val="000F6A1B"/>
    <w:rsid w:val="000F6C72"/>
    <w:rsid w:val="000F6EE9"/>
    <w:rsid w:val="000F6EF5"/>
    <w:rsid w:val="000F71C6"/>
    <w:rsid w:val="000F720A"/>
    <w:rsid w:val="00100440"/>
    <w:rsid w:val="0010119A"/>
    <w:rsid w:val="00101393"/>
    <w:rsid w:val="001017B8"/>
    <w:rsid w:val="00102626"/>
    <w:rsid w:val="001029BB"/>
    <w:rsid w:val="0010333F"/>
    <w:rsid w:val="00103436"/>
    <w:rsid w:val="00103538"/>
    <w:rsid w:val="0010389B"/>
    <w:rsid w:val="0010482C"/>
    <w:rsid w:val="00105034"/>
    <w:rsid w:val="001052E7"/>
    <w:rsid w:val="00105674"/>
    <w:rsid w:val="001062FC"/>
    <w:rsid w:val="00107D3C"/>
    <w:rsid w:val="0011096C"/>
    <w:rsid w:val="00111159"/>
    <w:rsid w:val="0011134C"/>
    <w:rsid w:val="00113E65"/>
    <w:rsid w:val="00114CC1"/>
    <w:rsid w:val="00114ECC"/>
    <w:rsid w:val="00116171"/>
    <w:rsid w:val="001168B0"/>
    <w:rsid w:val="00117001"/>
    <w:rsid w:val="00117DFD"/>
    <w:rsid w:val="00121729"/>
    <w:rsid w:val="00121862"/>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D05"/>
    <w:rsid w:val="00131D10"/>
    <w:rsid w:val="00132710"/>
    <w:rsid w:val="001352B0"/>
    <w:rsid w:val="0013727F"/>
    <w:rsid w:val="00137C6D"/>
    <w:rsid w:val="00137C8F"/>
    <w:rsid w:val="001406F2"/>
    <w:rsid w:val="00140979"/>
    <w:rsid w:val="00140E5D"/>
    <w:rsid w:val="00140FE1"/>
    <w:rsid w:val="0014166E"/>
    <w:rsid w:val="001422A9"/>
    <w:rsid w:val="001424D8"/>
    <w:rsid w:val="001427BB"/>
    <w:rsid w:val="001429D7"/>
    <w:rsid w:val="00143235"/>
    <w:rsid w:val="001439C1"/>
    <w:rsid w:val="00143D6C"/>
    <w:rsid w:val="00144298"/>
    <w:rsid w:val="00144526"/>
    <w:rsid w:val="00144D01"/>
    <w:rsid w:val="00144D68"/>
    <w:rsid w:val="00145383"/>
    <w:rsid w:val="0014683A"/>
    <w:rsid w:val="0014696F"/>
    <w:rsid w:val="00147007"/>
    <w:rsid w:val="00150036"/>
    <w:rsid w:val="00150288"/>
    <w:rsid w:val="00150911"/>
    <w:rsid w:val="00150F22"/>
    <w:rsid w:val="00150F62"/>
    <w:rsid w:val="00150FA7"/>
    <w:rsid w:val="00152806"/>
    <w:rsid w:val="001544E8"/>
    <w:rsid w:val="001545B4"/>
    <w:rsid w:val="001545D8"/>
    <w:rsid w:val="001551CE"/>
    <w:rsid w:val="00155246"/>
    <w:rsid w:val="00155B06"/>
    <w:rsid w:val="0015695B"/>
    <w:rsid w:val="00157124"/>
    <w:rsid w:val="001608F2"/>
    <w:rsid w:val="00160A45"/>
    <w:rsid w:val="00160C84"/>
    <w:rsid w:val="0016245F"/>
    <w:rsid w:val="00163C23"/>
    <w:rsid w:val="0016522F"/>
    <w:rsid w:val="00165427"/>
    <w:rsid w:val="00165868"/>
    <w:rsid w:val="00165C4E"/>
    <w:rsid w:val="00165D98"/>
    <w:rsid w:val="001665B0"/>
    <w:rsid w:val="00166A67"/>
    <w:rsid w:val="00167056"/>
    <w:rsid w:val="001671D2"/>
    <w:rsid w:val="00170B52"/>
    <w:rsid w:val="001710EB"/>
    <w:rsid w:val="00171AB4"/>
    <w:rsid w:val="001720E7"/>
    <w:rsid w:val="00172ABB"/>
    <w:rsid w:val="001730A7"/>
    <w:rsid w:val="0017486B"/>
    <w:rsid w:val="00174B20"/>
    <w:rsid w:val="0017537F"/>
    <w:rsid w:val="0017616F"/>
    <w:rsid w:val="00176498"/>
    <w:rsid w:val="00176ADC"/>
    <w:rsid w:val="00176DEA"/>
    <w:rsid w:val="00177108"/>
    <w:rsid w:val="00180270"/>
    <w:rsid w:val="00180AD1"/>
    <w:rsid w:val="00181A12"/>
    <w:rsid w:val="00181EE8"/>
    <w:rsid w:val="001824CD"/>
    <w:rsid w:val="001834B9"/>
    <w:rsid w:val="00183B01"/>
    <w:rsid w:val="00183B5D"/>
    <w:rsid w:val="00184660"/>
    <w:rsid w:val="00185A71"/>
    <w:rsid w:val="00190B3D"/>
    <w:rsid w:val="00190B6E"/>
    <w:rsid w:val="00191396"/>
    <w:rsid w:val="0019153D"/>
    <w:rsid w:val="00191BC7"/>
    <w:rsid w:val="00191C83"/>
    <w:rsid w:val="001929C3"/>
    <w:rsid w:val="00193602"/>
    <w:rsid w:val="00193E30"/>
    <w:rsid w:val="0019510D"/>
    <w:rsid w:val="00195ECB"/>
    <w:rsid w:val="001966E1"/>
    <w:rsid w:val="001967D4"/>
    <w:rsid w:val="00196872"/>
    <w:rsid w:val="00196BED"/>
    <w:rsid w:val="00197745"/>
    <w:rsid w:val="00197FAF"/>
    <w:rsid w:val="001A135D"/>
    <w:rsid w:val="001A211E"/>
    <w:rsid w:val="001A2B27"/>
    <w:rsid w:val="001A3992"/>
    <w:rsid w:val="001A3DC3"/>
    <w:rsid w:val="001A4493"/>
    <w:rsid w:val="001A538B"/>
    <w:rsid w:val="001A6862"/>
    <w:rsid w:val="001A6B84"/>
    <w:rsid w:val="001A786E"/>
    <w:rsid w:val="001A7F23"/>
    <w:rsid w:val="001B10A4"/>
    <w:rsid w:val="001B291F"/>
    <w:rsid w:val="001B2A59"/>
    <w:rsid w:val="001B324E"/>
    <w:rsid w:val="001B53AC"/>
    <w:rsid w:val="001B5FA6"/>
    <w:rsid w:val="001B63F1"/>
    <w:rsid w:val="001B676D"/>
    <w:rsid w:val="001B6AA4"/>
    <w:rsid w:val="001B793B"/>
    <w:rsid w:val="001C0EA0"/>
    <w:rsid w:val="001C1034"/>
    <w:rsid w:val="001C15B6"/>
    <w:rsid w:val="001C1FE4"/>
    <w:rsid w:val="001C2274"/>
    <w:rsid w:val="001C254F"/>
    <w:rsid w:val="001C4487"/>
    <w:rsid w:val="001C5AB5"/>
    <w:rsid w:val="001C5F75"/>
    <w:rsid w:val="001C61B5"/>
    <w:rsid w:val="001C62C4"/>
    <w:rsid w:val="001C635D"/>
    <w:rsid w:val="001D057E"/>
    <w:rsid w:val="001D0E54"/>
    <w:rsid w:val="001D2845"/>
    <w:rsid w:val="001D2850"/>
    <w:rsid w:val="001D2912"/>
    <w:rsid w:val="001D3350"/>
    <w:rsid w:val="001D3C2A"/>
    <w:rsid w:val="001D4512"/>
    <w:rsid w:val="001D47A1"/>
    <w:rsid w:val="001D53D4"/>
    <w:rsid w:val="001D5F64"/>
    <w:rsid w:val="001D6E1D"/>
    <w:rsid w:val="001D706B"/>
    <w:rsid w:val="001D7489"/>
    <w:rsid w:val="001E1315"/>
    <w:rsid w:val="001E1833"/>
    <w:rsid w:val="001E1FCD"/>
    <w:rsid w:val="001E37A3"/>
    <w:rsid w:val="001E39D1"/>
    <w:rsid w:val="001E3E68"/>
    <w:rsid w:val="001E3FD1"/>
    <w:rsid w:val="001E5122"/>
    <w:rsid w:val="001E5395"/>
    <w:rsid w:val="001E6ED1"/>
    <w:rsid w:val="001E7E32"/>
    <w:rsid w:val="001F0977"/>
    <w:rsid w:val="001F0BF5"/>
    <w:rsid w:val="001F1AFE"/>
    <w:rsid w:val="001F25D1"/>
    <w:rsid w:val="001F2D4A"/>
    <w:rsid w:val="001F3679"/>
    <w:rsid w:val="001F3A44"/>
    <w:rsid w:val="001F3B01"/>
    <w:rsid w:val="001F41B5"/>
    <w:rsid w:val="001F44F4"/>
    <w:rsid w:val="001F52DE"/>
    <w:rsid w:val="001F5EB0"/>
    <w:rsid w:val="001F65EC"/>
    <w:rsid w:val="00201561"/>
    <w:rsid w:val="0020382A"/>
    <w:rsid w:val="00203EDE"/>
    <w:rsid w:val="0020431F"/>
    <w:rsid w:val="00204C0C"/>
    <w:rsid w:val="00204CEF"/>
    <w:rsid w:val="00204DA2"/>
    <w:rsid w:val="0020549A"/>
    <w:rsid w:val="002058CA"/>
    <w:rsid w:val="00206D58"/>
    <w:rsid w:val="00210088"/>
    <w:rsid w:val="00210935"/>
    <w:rsid w:val="00211A6E"/>
    <w:rsid w:val="00211F38"/>
    <w:rsid w:val="00212A84"/>
    <w:rsid w:val="00213283"/>
    <w:rsid w:val="002132D2"/>
    <w:rsid w:val="002140A4"/>
    <w:rsid w:val="0021575A"/>
    <w:rsid w:val="00215B35"/>
    <w:rsid w:val="00217108"/>
    <w:rsid w:val="002172EA"/>
    <w:rsid w:val="00217D92"/>
    <w:rsid w:val="00220018"/>
    <w:rsid w:val="0022160C"/>
    <w:rsid w:val="00222016"/>
    <w:rsid w:val="002229BA"/>
    <w:rsid w:val="00222EC4"/>
    <w:rsid w:val="002238FF"/>
    <w:rsid w:val="00223E6A"/>
    <w:rsid w:val="0022446E"/>
    <w:rsid w:val="00226255"/>
    <w:rsid w:val="002267A0"/>
    <w:rsid w:val="0022757C"/>
    <w:rsid w:val="00227C41"/>
    <w:rsid w:val="00227D8E"/>
    <w:rsid w:val="002301A5"/>
    <w:rsid w:val="00231F8F"/>
    <w:rsid w:val="00232230"/>
    <w:rsid w:val="002323DE"/>
    <w:rsid w:val="00232B34"/>
    <w:rsid w:val="00233648"/>
    <w:rsid w:val="00234E2F"/>
    <w:rsid w:val="00235756"/>
    <w:rsid w:val="00236007"/>
    <w:rsid w:val="002375D5"/>
    <w:rsid w:val="00237C34"/>
    <w:rsid w:val="00240607"/>
    <w:rsid w:val="00241713"/>
    <w:rsid w:val="002424DE"/>
    <w:rsid w:val="00242EEF"/>
    <w:rsid w:val="00244340"/>
    <w:rsid w:val="002444FF"/>
    <w:rsid w:val="0024478A"/>
    <w:rsid w:val="00244BE3"/>
    <w:rsid w:val="0024537C"/>
    <w:rsid w:val="0024555E"/>
    <w:rsid w:val="00246039"/>
    <w:rsid w:val="0024618B"/>
    <w:rsid w:val="0024698D"/>
    <w:rsid w:val="00250505"/>
    <w:rsid w:val="00250C00"/>
    <w:rsid w:val="00250D86"/>
    <w:rsid w:val="002516D9"/>
    <w:rsid w:val="0025341B"/>
    <w:rsid w:val="0025369E"/>
    <w:rsid w:val="00253EA7"/>
    <w:rsid w:val="00255668"/>
    <w:rsid w:val="00256544"/>
    <w:rsid w:val="002566EE"/>
    <w:rsid w:val="00256785"/>
    <w:rsid w:val="00257AA4"/>
    <w:rsid w:val="00260647"/>
    <w:rsid w:val="002606D5"/>
    <w:rsid w:val="00261199"/>
    <w:rsid w:val="002637F7"/>
    <w:rsid w:val="00264ED8"/>
    <w:rsid w:val="002651EF"/>
    <w:rsid w:val="00265260"/>
    <w:rsid w:val="002665CE"/>
    <w:rsid w:val="00266754"/>
    <w:rsid w:val="00266E26"/>
    <w:rsid w:val="00266EFB"/>
    <w:rsid w:val="002674BA"/>
    <w:rsid w:val="0027048A"/>
    <w:rsid w:val="00270C87"/>
    <w:rsid w:val="00272442"/>
    <w:rsid w:val="00272827"/>
    <w:rsid w:val="00272994"/>
    <w:rsid w:val="00272A01"/>
    <w:rsid w:val="00272D95"/>
    <w:rsid w:val="00272FFD"/>
    <w:rsid w:val="0027300E"/>
    <w:rsid w:val="00274AB3"/>
    <w:rsid w:val="00274D32"/>
    <w:rsid w:val="0027659E"/>
    <w:rsid w:val="002804B3"/>
    <w:rsid w:val="00280ACE"/>
    <w:rsid w:val="0028112E"/>
    <w:rsid w:val="002824E9"/>
    <w:rsid w:val="00282900"/>
    <w:rsid w:val="002830F7"/>
    <w:rsid w:val="00283365"/>
    <w:rsid w:val="002837C0"/>
    <w:rsid w:val="00284387"/>
    <w:rsid w:val="00285BB4"/>
    <w:rsid w:val="00285FC3"/>
    <w:rsid w:val="002861F9"/>
    <w:rsid w:val="00287080"/>
    <w:rsid w:val="00287D74"/>
    <w:rsid w:val="00287FD3"/>
    <w:rsid w:val="00291250"/>
    <w:rsid w:val="002916DA"/>
    <w:rsid w:val="0029226D"/>
    <w:rsid w:val="00292F63"/>
    <w:rsid w:val="00292F64"/>
    <w:rsid w:val="00294A1A"/>
    <w:rsid w:val="00295CB7"/>
    <w:rsid w:val="002961C1"/>
    <w:rsid w:val="00297C04"/>
    <w:rsid w:val="002A0C43"/>
    <w:rsid w:val="002A1E96"/>
    <w:rsid w:val="002A2269"/>
    <w:rsid w:val="002A3256"/>
    <w:rsid w:val="002A3E7E"/>
    <w:rsid w:val="002A483B"/>
    <w:rsid w:val="002A544E"/>
    <w:rsid w:val="002A556F"/>
    <w:rsid w:val="002A5C29"/>
    <w:rsid w:val="002A60A4"/>
    <w:rsid w:val="002A637B"/>
    <w:rsid w:val="002A6D33"/>
    <w:rsid w:val="002A6E6C"/>
    <w:rsid w:val="002A70AC"/>
    <w:rsid w:val="002A70C6"/>
    <w:rsid w:val="002A7ABA"/>
    <w:rsid w:val="002A7BDC"/>
    <w:rsid w:val="002B043A"/>
    <w:rsid w:val="002B0999"/>
    <w:rsid w:val="002B12A1"/>
    <w:rsid w:val="002B159D"/>
    <w:rsid w:val="002B1C7F"/>
    <w:rsid w:val="002B1F12"/>
    <w:rsid w:val="002B1F60"/>
    <w:rsid w:val="002B2064"/>
    <w:rsid w:val="002B34F5"/>
    <w:rsid w:val="002B4D9F"/>
    <w:rsid w:val="002B5621"/>
    <w:rsid w:val="002B5B9A"/>
    <w:rsid w:val="002B644D"/>
    <w:rsid w:val="002B6CD5"/>
    <w:rsid w:val="002B744D"/>
    <w:rsid w:val="002B76A1"/>
    <w:rsid w:val="002B7725"/>
    <w:rsid w:val="002B79BD"/>
    <w:rsid w:val="002B7D60"/>
    <w:rsid w:val="002C0031"/>
    <w:rsid w:val="002C24FF"/>
    <w:rsid w:val="002C306C"/>
    <w:rsid w:val="002C379B"/>
    <w:rsid w:val="002C3E51"/>
    <w:rsid w:val="002C45E2"/>
    <w:rsid w:val="002C5A79"/>
    <w:rsid w:val="002C5D86"/>
    <w:rsid w:val="002C60AE"/>
    <w:rsid w:val="002C62F3"/>
    <w:rsid w:val="002C63F1"/>
    <w:rsid w:val="002C6802"/>
    <w:rsid w:val="002C713D"/>
    <w:rsid w:val="002C72DA"/>
    <w:rsid w:val="002C782D"/>
    <w:rsid w:val="002C7DE8"/>
    <w:rsid w:val="002D11E5"/>
    <w:rsid w:val="002D15F3"/>
    <w:rsid w:val="002D1C14"/>
    <w:rsid w:val="002D26A7"/>
    <w:rsid w:val="002D2D69"/>
    <w:rsid w:val="002D2EF0"/>
    <w:rsid w:val="002D4499"/>
    <w:rsid w:val="002D4DD2"/>
    <w:rsid w:val="002D4F5D"/>
    <w:rsid w:val="002D5FD0"/>
    <w:rsid w:val="002D66FB"/>
    <w:rsid w:val="002D6F5A"/>
    <w:rsid w:val="002E0EBB"/>
    <w:rsid w:val="002E1B82"/>
    <w:rsid w:val="002E2C71"/>
    <w:rsid w:val="002E3E36"/>
    <w:rsid w:val="002E417D"/>
    <w:rsid w:val="002E6F0A"/>
    <w:rsid w:val="002E79F3"/>
    <w:rsid w:val="002E7F0D"/>
    <w:rsid w:val="002F01C1"/>
    <w:rsid w:val="002F0440"/>
    <w:rsid w:val="002F0C5C"/>
    <w:rsid w:val="002F1E9C"/>
    <w:rsid w:val="002F1FD4"/>
    <w:rsid w:val="002F26E2"/>
    <w:rsid w:val="002F35C9"/>
    <w:rsid w:val="002F3CD6"/>
    <w:rsid w:val="002F404E"/>
    <w:rsid w:val="002F4A9A"/>
    <w:rsid w:val="002F4AB9"/>
    <w:rsid w:val="002F4D6F"/>
    <w:rsid w:val="002F573A"/>
    <w:rsid w:val="002F5E22"/>
    <w:rsid w:val="002F5F07"/>
    <w:rsid w:val="002F668F"/>
    <w:rsid w:val="002F66B1"/>
    <w:rsid w:val="002F6D22"/>
    <w:rsid w:val="002F736E"/>
    <w:rsid w:val="002F7C07"/>
    <w:rsid w:val="002F7EC5"/>
    <w:rsid w:val="0030026D"/>
    <w:rsid w:val="003005C6"/>
    <w:rsid w:val="00300DE1"/>
    <w:rsid w:val="0030180D"/>
    <w:rsid w:val="0030185D"/>
    <w:rsid w:val="0030186B"/>
    <w:rsid w:val="003023EB"/>
    <w:rsid w:val="00302C41"/>
    <w:rsid w:val="003031A8"/>
    <w:rsid w:val="0030323C"/>
    <w:rsid w:val="00303471"/>
    <w:rsid w:val="003038F7"/>
    <w:rsid w:val="00303E69"/>
    <w:rsid w:val="003044E2"/>
    <w:rsid w:val="00304A64"/>
    <w:rsid w:val="00305087"/>
    <w:rsid w:val="00306DC5"/>
    <w:rsid w:val="003100A8"/>
    <w:rsid w:val="00311D78"/>
    <w:rsid w:val="00312B24"/>
    <w:rsid w:val="00313204"/>
    <w:rsid w:val="00313396"/>
    <w:rsid w:val="003149D2"/>
    <w:rsid w:val="003150AF"/>
    <w:rsid w:val="0031527C"/>
    <w:rsid w:val="00316C63"/>
    <w:rsid w:val="003171F5"/>
    <w:rsid w:val="003178D6"/>
    <w:rsid w:val="00317FC3"/>
    <w:rsid w:val="00320935"/>
    <w:rsid w:val="00321EC6"/>
    <w:rsid w:val="00322AC4"/>
    <w:rsid w:val="00323574"/>
    <w:rsid w:val="00325E76"/>
    <w:rsid w:val="00327127"/>
    <w:rsid w:val="003277A4"/>
    <w:rsid w:val="003278D6"/>
    <w:rsid w:val="00327C12"/>
    <w:rsid w:val="00330294"/>
    <w:rsid w:val="0033125D"/>
    <w:rsid w:val="00331CBF"/>
    <w:rsid w:val="0033327A"/>
    <w:rsid w:val="00334AFA"/>
    <w:rsid w:val="00335B38"/>
    <w:rsid w:val="0033731F"/>
    <w:rsid w:val="00337584"/>
    <w:rsid w:val="00337A70"/>
    <w:rsid w:val="00337EAB"/>
    <w:rsid w:val="00340214"/>
    <w:rsid w:val="0034193A"/>
    <w:rsid w:val="0034194C"/>
    <w:rsid w:val="0034209E"/>
    <w:rsid w:val="0034459E"/>
    <w:rsid w:val="00345C10"/>
    <w:rsid w:val="00346448"/>
    <w:rsid w:val="00346BC3"/>
    <w:rsid w:val="003501C9"/>
    <w:rsid w:val="003505A4"/>
    <w:rsid w:val="00350CE1"/>
    <w:rsid w:val="0035166A"/>
    <w:rsid w:val="003526F9"/>
    <w:rsid w:val="00352AAD"/>
    <w:rsid w:val="0035338C"/>
    <w:rsid w:val="00353D4C"/>
    <w:rsid w:val="00353D89"/>
    <w:rsid w:val="003546AE"/>
    <w:rsid w:val="00355390"/>
    <w:rsid w:val="0035590D"/>
    <w:rsid w:val="00355DE5"/>
    <w:rsid w:val="0035659F"/>
    <w:rsid w:val="00356C44"/>
    <w:rsid w:val="00356DCE"/>
    <w:rsid w:val="003571A7"/>
    <w:rsid w:val="00357315"/>
    <w:rsid w:val="00357A33"/>
    <w:rsid w:val="0036078A"/>
    <w:rsid w:val="00360921"/>
    <w:rsid w:val="00361749"/>
    <w:rsid w:val="003623EF"/>
    <w:rsid w:val="00362B8E"/>
    <w:rsid w:val="00362DFC"/>
    <w:rsid w:val="0036360F"/>
    <w:rsid w:val="00363A57"/>
    <w:rsid w:val="0036448B"/>
    <w:rsid w:val="00364A40"/>
    <w:rsid w:val="00364B26"/>
    <w:rsid w:val="003651D9"/>
    <w:rsid w:val="00365605"/>
    <w:rsid w:val="00365EBB"/>
    <w:rsid w:val="003676A3"/>
    <w:rsid w:val="00367E92"/>
    <w:rsid w:val="003705D5"/>
    <w:rsid w:val="00371162"/>
    <w:rsid w:val="00371251"/>
    <w:rsid w:val="00371C5D"/>
    <w:rsid w:val="00371EFF"/>
    <w:rsid w:val="00372A35"/>
    <w:rsid w:val="003740CC"/>
    <w:rsid w:val="00374993"/>
    <w:rsid w:val="0037527F"/>
    <w:rsid w:val="003761E0"/>
    <w:rsid w:val="00376CE8"/>
    <w:rsid w:val="00377B05"/>
    <w:rsid w:val="00381ED7"/>
    <w:rsid w:val="00381F92"/>
    <w:rsid w:val="00382228"/>
    <w:rsid w:val="00383661"/>
    <w:rsid w:val="003853C5"/>
    <w:rsid w:val="00385599"/>
    <w:rsid w:val="00385679"/>
    <w:rsid w:val="0038575D"/>
    <w:rsid w:val="00385D29"/>
    <w:rsid w:val="0038700C"/>
    <w:rsid w:val="003872C4"/>
    <w:rsid w:val="00387329"/>
    <w:rsid w:val="0038763B"/>
    <w:rsid w:val="0038794C"/>
    <w:rsid w:val="00390FBE"/>
    <w:rsid w:val="0039137C"/>
    <w:rsid w:val="00391D61"/>
    <w:rsid w:val="00392072"/>
    <w:rsid w:val="00393A75"/>
    <w:rsid w:val="00393BB7"/>
    <w:rsid w:val="00393F2E"/>
    <w:rsid w:val="003950CD"/>
    <w:rsid w:val="00395CA9"/>
    <w:rsid w:val="00396316"/>
    <w:rsid w:val="00396537"/>
    <w:rsid w:val="00396F14"/>
    <w:rsid w:val="00397658"/>
    <w:rsid w:val="003976ED"/>
    <w:rsid w:val="003A10D7"/>
    <w:rsid w:val="003A1461"/>
    <w:rsid w:val="003A18FD"/>
    <w:rsid w:val="003A3FF2"/>
    <w:rsid w:val="003A4B59"/>
    <w:rsid w:val="003A512D"/>
    <w:rsid w:val="003A56B9"/>
    <w:rsid w:val="003A5B25"/>
    <w:rsid w:val="003A60E9"/>
    <w:rsid w:val="003A6180"/>
    <w:rsid w:val="003A6AF2"/>
    <w:rsid w:val="003A6D18"/>
    <w:rsid w:val="003A74FC"/>
    <w:rsid w:val="003A7D48"/>
    <w:rsid w:val="003A7F32"/>
    <w:rsid w:val="003B060B"/>
    <w:rsid w:val="003B1791"/>
    <w:rsid w:val="003B248C"/>
    <w:rsid w:val="003B3382"/>
    <w:rsid w:val="003B33BE"/>
    <w:rsid w:val="003B5C7F"/>
    <w:rsid w:val="003B5EB4"/>
    <w:rsid w:val="003B79E9"/>
    <w:rsid w:val="003C017F"/>
    <w:rsid w:val="003C1092"/>
    <w:rsid w:val="003C13F9"/>
    <w:rsid w:val="003C2224"/>
    <w:rsid w:val="003C30CC"/>
    <w:rsid w:val="003C30FB"/>
    <w:rsid w:val="003C46D6"/>
    <w:rsid w:val="003C4D15"/>
    <w:rsid w:val="003C5306"/>
    <w:rsid w:val="003C5440"/>
    <w:rsid w:val="003C5BDC"/>
    <w:rsid w:val="003C5FAB"/>
    <w:rsid w:val="003C65C8"/>
    <w:rsid w:val="003C7AA4"/>
    <w:rsid w:val="003D00F3"/>
    <w:rsid w:val="003D0A80"/>
    <w:rsid w:val="003D0EA4"/>
    <w:rsid w:val="003D2269"/>
    <w:rsid w:val="003D38A1"/>
    <w:rsid w:val="003D444C"/>
    <w:rsid w:val="003D4BB5"/>
    <w:rsid w:val="003D6386"/>
    <w:rsid w:val="003D6908"/>
    <w:rsid w:val="003D6A2C"/>
    <w:rsid w:val="003D6CCD"/>
    <w:rsid w:val="003D7238"/>
    <w:rsid w:val="003D7398"/>
    <w:rsid w:val="003E17B8"/>
    <w:rsid w:val="003E21D3"/>
    <w:rsid w:val="003E22EF"/>
    <w:rsid w:val="003E28C6"/>
    <w:rsid w:val="003E29E8"/>
    <w:rsid w:val="003E2A8C"/>
    <w:rsid w:val="003E4459"/>
    <w:rsid w:val="003E473D"/>
    <w:rsid w:val="003E586F"/>
    <w:rsid w:val="003E62B8"/>
    <w:rsid w:val="003E6502"/>
    <w:rsid w:val="003E670E"/>
    <w:rsid w:val="003E6E05"/>
    <w:rsid w:val="003E74A4"/>
    <w:rsid w:val="003F07A4"/>
    <w:rsid w:val="003F0D0C"/>
    <w:rsid w:val="003F2DF2"/>
    <w:rsid w:val="003F2ED3"/>
    <w:rsid w:val="003F2F26"/>
    <w:rsid w:val="003F3402"/>
    <w:rsid w:val="003F492C"/>
    <w:rsid w:val="003F62FA"/>
    <w:rsid w:val="003F685F"/>
    <w:rsid w:val="003F76A4"/>
    <w:rsid w:val="003F7DC4"/>
    <w:rsid w:val="00400B61"/>
    <w:rsid w:val="00400B9B"/>
    <w:rsid w:val="00402F8D"/>
    <w:rsid w:val="00404381"/>
    <w:rsid w:val="00405C44"/>
    <w:rsid w:val="004078BB"/>
    <w:rsid w:val="004103AE"/>
    <w:rsid w:val="004104E8"/>
    <w:rsid w:val="00410738"/>
    <w:rsid w:val="00411008"/>
    <w:rsid w:val="00411415"/>
    <w:rsid w:val="004117B2"/>
    <w:rsid w:val="0041225B"/>
    <w:rsid w:val="004129D4"/>
    <w:rsid w:val="00412E54"/>
    <w:rsid w:val="0041355A"/>
    <w:rsid w:val="004138B7"/>
    <w:rsid w:val="00413CD7"/>
    <w:rsid w:val="00414649"/>
    <w:rsid w:val="0041496B"/>
    <w:rsid w:val="004149E6"/>
    <w:rsid w:val="00415B75"/>
    <w:rsid w:val="00416918"/>
    <w:rsid w:val="00416D9C"/>
    <w:rsid w:val="00417E68"/>
    <w:rsid w:val="00417F49"/>
    <w:rsid w:val="00420D4B"/>
    <w:rsid w:val="00421780"/>
    <w:rsid w:val="00421C07"/>
    <w:rsid w:val="00421FAD"/>
    <w:rsid w:val="004227DE"/>
    <w:rsid w:val="0042370E"/>
    <w:rsid w:val="00425955"/>
    <w:rsid w:val="004267BE"/>
    <w:rsid w:val="00427328"/>
    <w:rsid w:val="00427C60"/>
    <w:rsid w:val="00431E30"/>
    <w:rsid w:val="00432193"/>
    <w:rsid w:val="00432238"/>
    <w:rsid w:val="004323A6"/>
    <w:rsid w:val="0043283B"/>
    <w:rsid w:val="004329DC"/>
    <w:rsid w:val="0043394E"/>
    <w:rsid w:val="0043454A"/>
    <w:rsid w:val="004372F2"/>
    <w:rsid w:val="00437AF0"/>
    <w:rsid w:val="004401D6"/>
    <w:rsid w:val="004403C8"/>
    <w:rsid w:val="00441856"/>
    <w:rsid w:val="0044311E"/>
    <w:rsid w:val="00443705"/>
    <w:rsid w:val="00443B58"/>
    <w:rsid w:val="00443B94"/>
    <w:rsid w:val="00443CA8"/>
    <w:rsid w:val="004440E9"/>
    <w:rsid w:val="004447C1"/>
    <w:rsid w:val="00444BA0"/>
    <w:rsid w:val="004451E4"/>
    <w:rsid w:val="004451EA"/>
    <w:rsid w:val="004503AC"/>
    <w:rsid w:val="0045052B"/>
    <w:rsid w:val="0045067D"/>
    <w:rsid w:val="004506EB"/>
    <w:rsid w:val="0045079F"/>
    <w:rsid w:val="00450D96"/>
    <w:rsid w:val="004519BD"/>
    <w:rsid w:val="00452E2D"/>
    <w:rsid w:val="004547F3"/>
    <w:rsid w:val="00454A86"/>
    <w:rsid w:val="004554BE"/>
    <w:rsid w:val="0045778F"/>
    <w:rsid w:val="004600EC"/>
    <w:rsid w:val="0046041E"/>
    <w:rsid w:val="00462397"/>
    <w:rsid w:val="00462FB0"/>
    <w:rsid w:val="004642EC"/>
    <w:rsid w:val="00465692"/>
    <w:rsid w:val="0046578B"/>
    <w:rsid w:val="00465B10"/>
    <w:rsid w:val="00465E49"/>
    <w:rsid w:val="00466074"/>
    <w:rsid w:val="004663FC"/>
    <w:rsid w:val="0046732E"/>
    <w:rsid w:val="004701E8"/>
    <w:rsid w:val="00470539"/>
    <w:rsid w:val="004705EF"/>
    <w:rsid w:val="00470B75"/>
    <w:rsid w:val="00470C79"/>
    <w:rsid w:val="00471EDB"/>
    <w:rsid w:val="00472948"/>
    <w:rsid w:val="0047314B"/>
    <w:rsid w:val="0047318B"/>
    <w:rsid w:val="00473429"/>
    <w:rsid w:val="00473BC1"/>
    <w:rsid w:val="00474531"/>
    <w:rsid w:val="00474F49"/>
    <w:rsid w:val="0047554D"/>
    <w:rsid w:val="00476406"/>
    <w:rsid w:val="00476F1E"/>
    <w:rsid w:val="0047717D"/>
    <w:rsid w:val="00477CBA"/>
    <w:rsid w:val="00477FE7"/>
    <w:rsid w:val="0048013C"/>
    <w:rsid w:val="00480687"/>
    <w:rsid w:val="004807CF"/>
    <w:rsid w:val="004827CF"/>
    <w:rsid w:val="00482EAD"/>
    <w:rsid w:val="004838AC"/>
    <w:rsid w:val="00483F66"/>
    <w:rsid w:val="0048652C"/>
    <w:rsid w:val="004870A2"/>
    <w:rsid w:val="00487C54"/>
    <w:rsid w:val="004914C6"/>
    <w:rsid w:val="0049309F"/>
    <w:rsid w:val="00493515"/>
    <w:rsid w:val="004943F8"/>
    <w:rsid w:val="00494A96"/>
    <w:rsid w:val="004963E3"/>
    <w:rsid w:val="004964E3"/>
    <w:rsid w:val="004A0127"/>
    <w:rsid w:val="004A0D99"/>
    <w:rsid w:val="004A1F98"/>
    <w:rsid w:val="004A28D1"/>
    <w:rsid w:val="004A2F0C"/>
    <w:rsid w:val="004A49A4"/>
    <w:rsid w:val="004A5368"/>
    <w:rsid w:val="004A67C9"/>
    <w:rsid w:val="004B09CC"/>
    <w:rsid w:val="004B0A0B"/>
    <w:rsid w:val="004B0C91"/>
    <w:rsid w:val="004B29D7"/>
    <w:rsid w:val="004B396D"/>
    <w:rsid w:val="004B3AFB"/>
    <w:rsid w:val="004B3F59"/>
    <w:rsid w:val="004B3FBF"/>
    <w:rsid w:val="004B401A"/>
    <w:rsid w:val="004B4E74"/>
    <w:rsid w:val="004B636C"/>
    <w:rsid w:val="004C062D"/>
    <w:rsid w:val="004C064E"/>
    <w:rsid w:val="004C167F"/>
    <w:rsid w:val="004C1D7A"/>
    <w:rsid w:val="004C209C"/>
    <w:rsid w:val="004C20A4"/>
    <w:rsid w:val="004C229D"/>
    <w:rsid w:val="004C2913"/>
    <w:rsid w:val="004C2D47"/>
    <w:rsid w:val="004C2F2E"/>
    <w:rsid w:val="004C308C"/>
    <w:rsid w:val="004C44F7"/>
    <w:rsid w:val="004C4678"/>
    <w:rsid w:val="004C495E"/>
    <w:rsid w:val="004C4D86"/>
    <w:rsid w:val="004C4EA1"/>
    <w:rsid w:val="004C624B"/>
    <w:rsid w:val="004C6D51"/>
    <w:rsid w:val="004C7BE8"/>
    <w:rsid w:val="004D119D"/>
    <w:rsid w:val="004D1769"/>
    <w:rsid w:val="004D2DC8"/>
    <w:rsid w:val="004D325F"/>
    <w:rsid w:val="004D3ED4"/>
    <w:rsid w:val="004D4A3E"/>
    <w:rsid w:val="004D4FEB"/>
    <w:rsid w:val="004D4FF8"/>
    <w:rsid w:val="004D61E0"/>
    <w:rsid w:val="004D65A1"/>
    <w:rsid w:val="004D6904"/>
    <w:rsid w:val="004D7D22"/>
    <w:rsid w:val="004E11CC"/>
    <w:rsid w:val="004E1D42"/>
    <w:rsid w:val="004E2B6B"/>
    <w:rsid w:val="004E2D16"/>
    <w:rsid w:val="004E319D"/>
    <w:rsid w:val="004E36A4"/>
    <w:rsid w:val="004E391F"/>
    <w:rsid w:val="004E3A33"/>
    <w:rsid w:val="004E71DB"/>
    <w:rsid w:val="004E7827"/>
    <w:rsid w:val="004F0C40"/>
    <w:rsid w:val="004F0E48"/>
    <w:rsid w:val="004F158A"/>
    <w:rsid w:val="004F1C75"/>
    <w:rsid w:val="004F1E57"/>
    <w:rsid w:val="004F3233"/>
    <w:rsid w:val="004F3AEF"/>
    <w:rsid w:val="004F3D52"/>
    <w:rsid w:val="004F3DD7"/>
    <w:rsid w:val="004F4CDD"/>
    <w:rsid w:val="004F53B9"/>
    <w:rsid w:val="004F5C09"/>
    <w:rsid w:val="004F638C"/>
    <w:rsid w:val="004F67A0"/>
    <w:rsid w:val="004F73D2"/>
    <w:rsid w:val="004F7AFE"/>
    <w:rsid w:val="004F7FA8"/>
    <w:rsid w:val="00500342"/>
    <w:rsid w:val="00500863"/>
    <w:rsid w:val="00504076"/>
    <w:rsid w:val="00504133"/>
    <w:rsid w:val="00504A8F"/>
    <w:rsid w:val="00505D16"/>
    <w:rsid w:val="005060E7"/>
    <w:rsid w:val="0050654E"/>
    <w:rsid w:val="0050668B"/>
    <w:rsid w:val="00506B5B"/>
    <w:rsid w:val="005070A9"/>
    <w:rsid w:val="00507321"/>
    <w:rsid w:val="005077F6"/>
    <w:rsid w:val="005079CE"/>
    <w:rsid w:val="00507A78"/>
    <w:rsid w:val="005101DF"/>
    <w:rsid w:val="00511FDD"/>
    <w:rsid w:val="00513481"/>
    <w:rsid w:val="0051476A"/>
    <w:rsid w:val="00514B3E"/>
    <w:rsid w:val="00514DC0"/>
    <w:rsid w:val="00514F4F"/>
    <w:rsid w:val="00516061"/>
    <w:rsid w:val="00517398"/>
    <w:rsid w:val="00520A3F"/>
    <w:rsid w:val="00523634"/>
    <w:rsid w:val="00523A6C"/>
    <w:rsid w:val="00523C34"/>
    <w:rsid w:val="00525870"/>
    <w:rsid w:val="00526568"/>
    <w:rsid w:val="0052688B"/>
    <w:rsid w:val="00527B30"/>
    <w:rsid w:val="00530246"/>
    <w:rsid w:val="00530CB3"/>
    <w:rsid w:val="005332DB"/>
    <w:rsid w:val="00533621"/>
    <w:rsid w:val="005343EF"/>
    <w:rsid w:val="00537027"/>
    <w:rsid w:val="00537CDA"/>
    <w:rsid w:val="005405BD"/>
    <w:rsid w:val="005406C1"/>
    <w:rsid w:val="00540766"/>
    <w:rsid w:val="00541E15"/>
    <w:rsid w:val="00541F58"/>
    <w:rsid w:val="0054218A"/>
    <w:rsid w:val="00542250"/>
    <w:rsid w:val="00542892"/>
    <w:rsid w:val="005433AA"/>
    <w:rsid w:val="005438C9"/>
    <w:rsid w:val="00543C33"/>
    <w:rsid w:val="00543F19"/>
    <w:rsid w:val="005440D3"/>
    <w:rsid w:val="00544A7C"/>
    <w:rsid w:val="0054587C"/>
    <w:rsid w:val="00545D19"/>
    <w:rsid w:val="00545D75"/>
    <w:rsid w:val="00546463"/>
    <w:rsid w:val="005465D1"/>
    <w:rsid w:val="00546D35"/>
    <w:rsid w:val="00546FF6"/>
    <w:rsid w:val="005507B1"/>
    <w:rsid w:val="00551165"/>
    <w:rsid w:val="00551E17"/>
    <w:rsid w:val="00552B67"/>
    <w:rsid w:val="00552B9A"/>
    <w:rsid w:val="00552FC4"/>
    <w:rsid w:val="00553CA9"/>
    <w:rsid w:val="005548F9"/>
    <w:rsid w:val="0055586A"/>
    <w:rsid w:val="0055603D"/>
    <w:rsid w:val="0055632C"/>
    <w:rsid w:val="00556410"/>
    <w:rsid w:val="00556BDA"/>
    <w:rsid w:val="00557162"/>
    <w:rsid w:val="00557586"/>
    <w:rsid w:val="00557740"/>
    <w:rsid w:val="005578F6"/>
    <w:rsid w:val="00557940"/>
    <w:rsid w:val="005609F0"/>
    <w:rsid w:val="005624E8"/>
    <w:rsid w:val="005650D3"/>
    <w:rsid w:val="0056524A"/>
    <w:rsid w:val="00565427"/>
    <w:rsid w:val="00566D9E"/>
    <w:rsid w:val="00567DC8"/>
    <w:rsid w:val="005704B7"/>
    <w:rsid w:val="0057245E"/>
    <w:rsid w:val="00572A3E"/>
    <w:rsid w:val="00572E9E"/>
    <w:rsid w:val="00572FED"/>
    <w:rsid w:val="0057312C"/>
    <w:rsid w:val="00576511"/>
    <w:rsid w:val="00576B83"/>
    <w:rsid w:val="00576CB8"/>
    <w:rsid w:val="00576E27"/>
    <w:rsid w:val="00577A19"/>
    <w:rsid w:val="00580890"/>
    <w:rsid w:val="0058098F"/>
    <w:rsid w:val="00581580"/>
    <w:rsid w:val="00581E98"/>
    <w:rsid w:val="00581FA2"/>
    <w:rsid w:val="0058283C"/>
    <w:rsid w:val="0058354D"/>
    <w:rsid w:val="005837C3"/>
    <w:rsid w:val="00583AB1"/>
    <w:rsid w:val="00583C10"/>
    <w:rsid w:val="00583F40"/>
    <w:rsid w:val="00584681"/>
    <w:rsid w:val="0058542E"/>
    <w:rsid w:val="00587FF6"/>
    <w:rsid w:val="005905FA"/>
    <w:rsid w:val="00590F1E"/>
    <w:rsid w:val="005937F0"/>
    <w:rsid w:val="00593D4A"/>
    <w:rsid w:val="00593D56"/>
    <w:rsid w:val="00593DAA"/>
    <w:rsid w:val="00593DDE"/>
    <w:rsid w:val="005940B8"/>
    <w:rsid w:val="005944E4"/>
    <w:rsid w:val="00594B2E"/>
    <w:rsid w:val="005950E7"/>
    <w:rsid w:val="00596537"/>
    <w:rsid w:val="005969EF"/>
    <w:rsid w:val="005972F8"/>
    <w:rsid w:val="005A08A7"/>
    <w:rsid w:val="005A1B22"/>
    <w:rsid w:val="005A1D74"/>
    <w:rsid w:val="005A2675"/>
    <w:rsid w:val="005A2A72"/>
    <w:rsid w:val="005A2F01"/>
    <w:rsid w:val="005A3570"/>
    <w:rsid w:val="005A3EEF"/>
    <w:rsid w:val="005A439A"/>
    <w:rsid w:val="005A4B32"/>
    <w:rsid w:val="005A54E9"/>
    <w:rsid w:val="005A6CA9"/>
    <w:rsid w:val="005B0243"/>
    <w:rsid w:val="005B05EE"/>
    <w:rsid w:val="005B06FC"/>
    <w:rsid w:val="005B079F"/>
    <w:rsid w:val="005B123C"/>
    <w:rsid w:val="005B13C7"/>
    <w:rsid w:val="005B17B1"/>
    <w:rsid w:val="005B2C34"/>
    <w:rsid w:val="005B2EE2"/>
    <w:rsid w:val="005B315F"/>
    <w:rsid w:val="005B5137"/>
    <w:rsid w:val="005B5DE3"/>
    <w:rsid w:val="005B61B0"/>
    <w:rsid w:val="005B6329"/>
    <w:rsid w:val="005B65A8"/>
    <w:rsid w:val="005C0B2B"/>
    <w:rsid w:val="005C2815"/>
    <w:rsid w:val="005C2922"/>
    <w:rsid w:val="005C3AD4"/>
    <w:rsid w:val="005C4289"/>
    <w:rsid w:val="005C4746"/>
    <w:rsid w:val="005C489D"/>
    <w:rsid w:val="005C6D17"/>
    <w:rsid w:val="005D09D3"/>
    <w:rsid w:val="005D1030"/>
    <w:rsid w:val="005D11B1"/>
    <w:rsid w:val="005D1BB6"/>
    <w:rsid w:val="005D26DA"/>
    <w:rsid w:val="005D2742"/>
    <w:rsid w:val="005D36B5"/>
    <w:rsid w:val="005D3E17"/>
    <w:rsid w:val="005D3E21"/>
    <w:rsid w:val="005D41BD"/>
    <w:rsid w:val="005D4D7C"/>
    <w:rsid w:val="005D4FCA"/>
    <w:rsid w:val="005D544F"/>
    <w:rsid w:val="005D5833"/>
    <w:rsid w:val="005D5EC6"/>
    <w:rsid w:val="005D6A74"/>
    <w:rsid w:val="005D6AE0"/>
    <w:rsid w:val="005D6CFD"/>
    <w:rsid w:val="005D7CCC"/>
    <w:rsid w:val="005E004F"/>
    <w:rsid w:val="005E15E1"/>
    <w:rsid w:val="005E2950"/>
    <w:rsid w:val="005E38B6"/>
    <w:rsid w:val="005E4834"/>
    <w:rsid w:val="005E4B35"/>
    <w:rsid w:val="005E7574"/>
    <w:rsid w:val="005F009E"/>
    <w:rsid w:val="005F026B"/>
    <w:rsid w:val="005F05A6"/>
    <w:rsid w:val="005F0E2A"/>
    <w:rsid w:val="005F1053"/>
    <w:rsid w:val="005F13EB"/>
    <w:rsid w:val="005F20AF"/>
    <w:rsid w:val="005F2ADC"/>
    <w:rsid w:val="005F4243"/>
    <w:rsid w:val="005F4CA2"/>
    <w:rsid w:val="005F4E37"/>
    <w:rsid w:val="005F4F57"/>
    <w:rsid w:val="005F5528"/>
    <w:rsid w:val="005F792E"/>
    <w:rsid w:val="00600347"/>
    <w:rsid w:val="00600C2F"/>
    <w:rsid w:val="006011C3"/>
    <w:rsid w:val="006011EB"/>
    <w:rsid w:val="006012BF"/>
    <w:rsid w:val="0060189A"/>
    <w:rsid w:val="00601C97"/>
    <w:rsid w:val="00602545"/>
    <w:rsid w:val="006025E7"/>
    <w:rsid w:val="00602AFD"/>
    <w:rsid w:val="006040A8"/>
    <w:rsid w:val="006042F3"/>
    <w:rsid w:val="0060448C"/>
    <w:rsid w:val="00604E9F"/>
    <w:rsid w:val="006050B7"/>
    <w:rsid w:val="006062E6"/>
    <w:rsid w:val="00606BAF"/>
    <w:rsid w:val="00607B94"/>
    <w:rsid w:val="00607F0D"/>
    <w:rsid w:val="00607F74"/>
    <w:rsid w:val="006103B5"/>
    <w:rsid w:val="0061117E"/>
    <w:rsid w:val="006138F2"/>
    <w:rsid w:val="0061427F"/>
    <w:rsid w:val="00614302"/>
    <w:rsid w:val="00614B30"/>
    <w:rsid w:val="00615C2D"/>
    <w:rsid w:val="00617F60"/>
    <w:rsid w:val="0062050F"/>
    <w:rsid w:val="00622976"/>
    <w:rsid w:val="00623BAC"/>
    <w:rsid w:val="00623D36"/>
    <w:rsid w:val="00625287"/>
    <w:rsid w:val="00626428"/>
    <w:rsid w:val="0062709F"/>
    <w:rsid w:val="0062782A"/>
    <w:rsid w:val="00627C6F"/>
    <w:rsid w:val="006333EE"/>
    <w:rsid w:val="006338C4"/>
    <w:rsid w:val="006349D8"/>
    <w:rsid w:val="00635266"/>
    <w:rsid w:val="006357BF"/>
    <w:rsid w:val="00635863"/>
    <w:rsid w:val="00635D27"/>
    <w:rsid w:val="0063665C"/>
    <w:rsid w:val="00636822"/>
    <w:rsid w:val="00636AB8"/>
    <w:rsid w:val="00636CA5"/>
    <w:rsid w:val="0063715C"/>
    <w:rsid w:val="006377DC"/>
    <w:rsid w:val="00637D0A"/>
    <w:rsid w:val="00640372"/>
    <w:rsid w:val="006406AF"/>
    <w:rsid w:val="0064113A"/>
    <w:rsid w:val="0064144C"/>
    <w:rsid w:val="00642BD2"/>
    <w:rsid w:val="00642CC1"/>
    <w:rsid w:val="00643544"/>
    <w:rsid w:val="00644141"/>
    <w:rsid w:val="006476E6"/>
    <w:rsid w:val="00651A8C"/>
    <w:rsid w:val="00651CDE"/>
    <w:rsid w:val="0065293B"/>
    <w:rsid w:val="00652B67"/>
    <w:rsid w:val="00652C21"/>
    <w:rsid w:val="00653229"/>
    <w:rsid w:val="0065388C"/>
    <w:rsid w:val="00655837"/>
    <w:rsid w:val="00656019"/>
    <w:rsid w:val="00656950"/>
    <w:rsid w:val="00656E78"/>
    <w:rsid w:val="00657D99"/>
    <w:rsid w:val="00660FD6"/>
    <w:rsid w:val="00661E71"/>
    <w:rsid w:val="006625C0"/>
    <w:rsid w:val="00663C43"/>
    <w:rsid w:val="0066468F"/>
    <w:rsid w:val="00664E58"/>
    <w:rsid w:val="00664F41"/>
    <w:rsid w:val="0066515A"/>
    <w:rsid w:val="00665D11"/>
    <w:rsid w:val="00667342"/>
    <w:rsid w:val="00667CB3"/>
    <w:rsid w:val="006700FD"/>
    <w:rsid w:val="00670FBF"/>
    <w:rsid w:val="00672402"/>
    <w:rsid w:val="00672EC6"/>
    <w:rsid w:val="0067358A"/>
    <w:rsid w:val="00674A25"/>
    <w:rsid w:val="0067520E"/>
    <w:rsid w:val="0067661F"/>
    <w:rsid w:val="00676799"/>
    <w:rsid w:val="00676D0E"/>
    <w:rsid w:val="00677C86"/>
    <w:rsid w:val="00680723"/>
    <w:rsid w:val="00680E94"/>
    <w:rsid w:val="0068136E"/>
    <w:rsid w:val="006820BB"/>
    <w:rsid w:val="00682706"/>
    <w:rsid w:val="00682D53"/>
    <w:rsid w:val="00682E61"/>
    <w:rsid w:val="006833C9"/>
    <w:rsid w:val="00684AA0"/>
    <w:rsid w:val="00684D15"/>
    <w:rsid w:val="0068568C"/>
    <w:rsid w:val="00685B95"/>
    <w:rsid w:val="00686479"/>
    <w:rsid w:val="006865EB"/>
    <w:rsid w:val="00686B9A"/>
    <w:rsid w:val="00686D23"/>
    <w:rsid w:val="00686FB5"/>
    <w:rsid w:val="00687460"/>
    <w:rsid w:val="00687495"/>
    <w:rsid w:val="0068751B"/>
    <w:rsid w:val="006876CC"/>
    <w:rsid w:val="00687F28"/>
    <w:rsid w:val="00690282"/>
    <w:rsid w:val="006909D9"/>
    <w:rsid w:val="00690D13"/>
    <w:rsid w:val="00690FF2"/>
    <w:rsid w:val="0069274B"/>
    <w:rsid w:val="00694280"/>
    <w:rsid w:val="00694571"/>
    <w:rsid w:val="006956B4"/>
    <w:rsid w:val="00695FC5"/>
    <w:rsid w:val="006967B6"/>
    <w:rsid w:val="006973C4"/>
    <w:rsid w:val="00697572"/>
    <w:rsid w:val="006A183F"/>
    <w:rsid w:val="006A1B47"/>
    <w:rsid w:val="006A1CCC"/>
    <w:rsid w:val="006A1CF8"/>
    <w:rsid w:val="006A2F38"/>
    <w:rsid w:val="006A30E6"/>
    <w:rsid w:val="006A59B1"/>
    <w:rsid w:val="006A68BA"/>
    <w:rsid w:val="006A7234"/>
    <w:rsid w:val="006A78C7"/>
    <w:rsid w:val="006A79D2"/>
    <w:rsid w:val="006B0072"/>
    <w:rsid w:val="006B1560"/>
    <w:rsid w:val="006B2288"/>
    <w:rsid w:val="006B2501"/>
    <w:rsid w:val="006B286F"/>
    <w:rsid w:val="006B3341"/>
    <w:rsid w:val="006B375D"/>
    <w:rsid w:val="006B3E44"/>
    <w:rsid w:val="006B48E7"/>
    <w:rsid w:val="006B5D89"/>
    <w:rsid w:val="006B5F00"/>
    <w:rsid w:val="006B6538"/>
    <w:rsid w:val="006B7C72"/>
    <w:rsid w:val="006B7FC8"/>
    <w:rsid w:val="006C050F"/>
    <w:rsid w:val="006C09DC"/>
    <w:rsid w:val="006C0A89"/>
    <w:rsid w:val="006C2EEF"/>
    <w:rsid w:val="006C315C"/>
    <w:rsid w:val="006C3470"/>
    <w:rsid w:val="006C5B58"/>
    <w:rsid w:val="006C5D1C"/>
    <w:rsid w:val="006C6175"/>
    <w:rsid w:val="006C6B19"/>
    <w:rsid w:val="006C708F"/>
    <w:rsid w:val="006C736A"/>
    <w:rsid w:val="006C777B"/>
    <w:rsid w:val="006C7DF5"/>
    <w:rsid w:val="006D05CB"/>
    <w:rsid w:val="006D0E61"/>
    <w:rsid w:val="006D10CA"/>
    <w:rsid w:val="006D3771"/>
    <w:rsid w:val="006D3FA3"/>
    <w:rsid w:val="006D409B"/>
    <w:rsid w:val="006D46F0"/>
    <w:rsid w:val="006D4DC6"/>
    <w:rsid w:val="006D4E3D"/>
    <w:rsid w:val="006D53D3"/>
    <w:rsid w:val="006D5A4B"/>
    <w:rsid w:val="006D7953"/>
    <w:rsid w:val="006E2066"/>
    <w:rsid w:val="006E24CC"/>
    <w:rsid w:val="006E2792"/>
    <w:rsid w:val="006E29DB"/>
    <w:rsid w:val="006E538B"/>
    <w:rsid w:val="006E59C8"/>
    <w:rsid w:val="006E5C5A"/>
    <w:rsid w:val="006E6291"/>
    <w:rsid w:val="006E6301"/>
    <w:rsid w:val="006E6422"/>
    <w:rsid w:val="006E6ADA"/>
    <w:rsid w:val="006E725C"/>
    <w:rsid w:val="006E775D"/>
    <w:rsid w:val="006E7B6C"/>
    <w:rsid w:val="006E7DD2"/>
    <w:rsid w:val="006F0D6D"/>
    <w:rsid w:val="006F1E7D"/>
    <w:rsid w:val="006F306B"/>
    <w:rsid w:val="006F33A1"/>
    <w:rsid w:val="006F350F"/>
    <w:rsid w:val="006F3996"/>
    <w:rsid w:val="006F476F"/>
    <w:rsid w:val="006F5925"/>
    <w:rsid w:val="006F5D57"/>
    <w:rsid w:val="006F61D8"/>
    <w:rsid w:val="006F7849"/>
    <w:rsid w:val="00700126"/>
    <w:rsid w:val="0070098A"/>
    <w:rsid w:val="00701BEA"/>
    <w:rsid w:val="00701C5D"/>
    <w:rsid w:val="0070296B"/>
    <w:rsid w:val="00703265"/>
    <w:rsid w:val="00703486"/>
    <w:rsid w:val="007036B5"/>
    <w:rsid w:val="0070523D"/>
    <w:rsid w:val="007061F1"/>
    <w:rsid w:val="007066EC"/>
    <w:rsid w:val="00706AB7"/>
    <w:rsid w:val="00707722"/>
    <w:rsid w:val="00710683"/>
    <w:rsid w:val="007108C2"/>
    <w:rsid w:val="007119F1"/>
    <w:rsid w:val="00711B60"/>
    <w:rsid w:val="007124B7"/>
    <w:rsid w:val="00712657"/>
    <w:rsid w:val="007130AF"/>
    <w:rsid w:val="0071316C"/>
    <w:rsid w:val="007133D6"/>
    <w:rsid w:val="00713B50"/>
    <w:rsid w:val="00713D26"/>
    <w:rsid w:val="00713E55"/>
    <w:rsid w:val="007143E5"/>
    <w:rsid w:val="007152F2"/>
    <w:rsid w:val="007152F3"/>
    <w:rsid w:val="00715BA2"/>
    <w:rsid w:val="0071603E"/>
    <w:rsid w:val="0071772B"/>
    <w:rsid w:val="007179EB"/>
    <w:rsid w:val="00717AEC"/>
    <w:rsid w:val="00717DA9"/>
    <w:rsid w:val="00720DC9"/>
    <w:rsid w:val="00721246"/>
    <w:rsid w:val="00721F7A"/>
    <w:rsid w:val="00722290"/>
    <w:rsid w:val="007222FB"/>
    <w:rsid w:val="0072269F"/>
    <w:rsid w:val="00722E94"/>
    <w:rsid w:val="00724465"/>
    <w:rsid w:val="00724EB8"/>
    <w:rsid w:val="00731D0C"/>
    <w:rsid w:val="00731E15"/>
    <w:rsid w:val="00732144"/>
    <w:rsid w:val="00732B4E"/>
    <w:rsid w:val="007345B8"/>
    <w:rsid w:val="00734771"/>
    <w:rsid w:val="007353AF"/>
    <w:rsid w:val="00735BB2"/>
    <w:rsid w:val="0073669C"/>
    <w:rsid w:val="007366F6"/>
    <w:rsid w:val="0073734D"/>
    <w:rsid w:val="00737C77"/>
    <w:rsid w:val="00743992"/>
    <w:rsid w:val="00744114"/>
    <w:rsid w:val="00745173"/>
    <w:rsid w:val="00745A61"/>
    <w:rsid w:val="007475B6"/>
    <w:rsid w:val="00747EF9"/>
    <w:rsid w:val="0075035E"/>
    <w:rsid w:val="00750BA9"/>
    <w:rsid w:val="00750CC8"/>
    <w:rsid w:val="00752A91"/>
    <w:rsid w:val="00752ECC"/>
    <w:rsid w:val="0075304B"/>
    <w:rsid w:val="0075364B"/>
    <w:rsid w:val="007539AF"/>
    <w:rsid w:val="00753B4B"/>
    <w:rsid w:val="00755F4D"/>
    <w:rsid w:val="00756252"/>
    <w:rsid w:val="00756636"/>
    <w:rsid w:val="00756DEC"/>
    <w:rsid w:val="00761D6D"/>
    <w:rsid w:val="007624BF"/>
    <w:rsid w:val="0076390A"/>
    <w:rsid w:val="007643DB"/>
    <w:rsid w:val="00764AAD"/>
    <w:rsid w:val="007656CB"/>
    <w:rsid w:val="00765D4E"/>
    <w:rsid w:val="007674B2"/>
    <w:rsid w:val="007727DC"/>
    <w:rsid w:val="00773382"/>
    <w:rsid w:val="00773914"/>
    <w:rsid w:val="00773EB1"/>
    <w:rsid w:val="00775764"/>
    <w:rsid w:val="00777F07"/>
    <w:rsid w:val="007817D9"/>
    <w:rsid w:val="007818FE"/>
    <w:rsid w:val="00782306"/>
    <w:rsid w:val="00783826"/>
    <w:rsid w:val="007842B8"/>
    <w:rsid w:val="00784E79"/>
    <w:rsid w:val="00786EFF"/>
    <w:rsid w:val="007906E4"/>
    <w:rsid w:val="00790773"/>
    <w:rsid w:val="0079097C"/>
    <w:rsid w:val="00790F61"/>
    <w:rsid w:val="00791006"/>
    <w:rsid w:val="00791D52"/>
    <w:rsid w:val="00791FC3"/>
    <w:rsid w:val="0079251E"/>
    <w:rsid w:val="007927EA"/>
    <w:rsid w:val="00792D19"/>
    <w:rsid w:val="00792D95"/>
    <w:rsid w:val="00793BE8"/>
    <w:rsid w:val="00793E67"/>
    <w:rsid w:val="00794030"/>
    <w:rsid w:val="00794A93"/>
    <w:rsid w:val="00796527"/>
    <w:rsid w:val="0079692C"/>
    <w:rsid w:val="00797841"/>
    <w:rsid w:val="007A0068"/>
    <w:rsid w:val="007A00AA"/>
    <w:rsid w:val="007A1CD6"/>
    <w:rsid w:val="007A3ECC"/>
    <w:rsid w:val="007A4948"/>
    <w:rsid w:val="007A5A0C"/>
    <w:rsid w:val="007A69F0"/>
    <w:rsid w:val="007A6A33"/>
    <w:rsid w:val="007A6A85"/>
    <w:rsid w:val="007A7299"/>
    <w:rsid w:val="007B07F5"/>
    <w:rsid w:val="007B0FA0"/>
    <w:rsid w:val="007B1483"/>
    <w:rsid w:val="007B1E88"/>
    <w:rsid w:val="007B23B3"/>
    <w:rsid w:val="007B2C8F"/>
    <w:rsid w:val="007B378D"/>
    <w:rsid w:val="007B4A8D"/>
    <w:rsid w:val="007B55A9"/>
    <w:rsid w:val="007B5CC2"/>
    <w:rsid w:val="007B64A4"/>
    <w:rsid w:val="007B70D0"/>
    <w:rsid w:val="007B7D6C"/>
    <w:rsid w:val="007C15EE"/>
    <w:rsid w:val="007C18C0"/>
    <w:rsid w:val="007C1FA0"/>
    <w:rsid w:val="007C24C9"/>
    <w:rsid w:val="007C2AC9"/>
    <w:rsid w:val="007C3C7E"/>
    <w:rsid w:val="007C3D65"/>
    <w:rsid w:val="007C3FCD"/>
    <w:rsid w:val="007C404E"/>
    <w:rsid w:val="007C40B3"/>
    <w:rsid w:val="007C51BD"/>
    <w:rsid w:val="007C5C82"/>
    <w:rsid w:val="007C5DB8"/>
    <w:rsid w:val="007C6079"/>
    <w:rsid w:val="007C6BB5"/>
    <w:rsid w:val="007C7145"/>
    <w:rsid w:val="007C7424"/>
    <w:rsid w:val="007D083F"/>
    <w:rsid w:val="007D112F"/>
    <w:rsid w:val="007D13A9"/>
    <w:rsid w:val="007D1A63"/>
    <w:rsid w:val="007D1BDA"/>
    <w:rsid w:val="007D1E84"/>
    <w:rsid w:val="007D22F7"/>
    <w:rsid w:val="007D2928"/>
    <w:rsid w:val="007D40CA"/>
    <w:rsid w:val="007D4327"/>
    <w:rsid w:val="007D4857"/>
    <w:rsid w:val="007D4A1A"/>
    <w:rsid w:val="007D4E5C"/>
    <w:rsid w:val="007D51A1"/>
    <w:rsid w:val="007D7AD1"/>
    <w:rsid w:val="007D7BAA"/>
    <w:rsid w:val="007E0A68"/>
    <w:rsid w:val="007E0B42"/>
    <w:rsid w:val="007E116E"/>
    <w:rsid w:val="007E1581"/>
    <w:rsid w:val="007E1A36"/>
    <w:rsid w:val="007E1D1C"/>
    <w:rsid w:val="007E1EA5"/>
    <w:rsid w:val="007E22C7"/>
    <w:rsid w:val="007E23A3"/>
    <w:rsid w:val="007E3A26"/>
    <w:rsid w:val="007E3F1E"/>
    <w:rsid w:val="007E41AD"/>
    <w:rsid w:val="007E4790"/>
    <w:rsid w:val="007E511F"/>
    <w:rsid w:val="007E584D"/>
    <w:rsid w:val="007E5892"/>
    <w:rsid w:val="007E5A92"/>
    <w:rsid w:val="007E6839"/>
    <w:rsid w:val="007E70BB"/>
    <w:rsid w:val="007E795A"/>
    <w:rsid w:val="007E7E9F"/>
    <w:rsid w:val="007F0025"/>
    <w:rsid w:val="007F0A32"/>
    <w:rsid w:val="007F1E59"/>
    <w:rsid w:val="007F3365"/>
    <w:rsid w:val="007F3453"/>
    <w:rsid w:val="007F3538"/>
    <w:rsid w:val="007F436F"/>
    <w:rsid w:val="007F4B6B"/>
    <w:rsid w:val="007F57A5"/>
    <w:rsid w:val="007F62FD"/>
    <w:rsid w:val="007F6B07"/>
    <w:rsid w:val="007F75BE"/>
    <w:rsid w:val="00800A6B"/>
    <w:rsid w:val="00801427"/>
    <w:rsid w:val="00801494"/>
    <w:rsid w:val="00801BC1"/>
    <w:rsid w:val="00802544"/>
    <w:rsid w:val="00803215"/>
    <w:rsid w:val="008033C4"/>
    <w:rsid w:val="0080351C"/>
    <w:rsid w:val="00803653"/>
    <w:rsid w:val="0080408A"/>
    <w:rsid w:val="00804B37"/>
    <w:rsid w:val="00805047"/>
    <w:rsid w:val="00805616"/>
    <w:rsid w:val="00805B06"/>
    <w:rsid w:val="0080750E"/>
    <w:rsid w:val="0080771E"/>
    <w:rsid w:val="008100FD"/>
    <w:rsid w:val="008102E5"/>
    <w:rsid w:val="008106B3"/>
    <w:rsid w:val="0081221D"/>
    <w:rsid w:val="008122D3"/>
    <w:rsid w:val="00815E41"/>
    <w:rsid w:val="00816468"/>
    <w:rsid w:val="008169DA"/>
    <w:rsid w:val="00817390"/>
    <w:rsid w:val="0082031C"/>
    <w:rsid w:val="0082033A"/>
    <w:rsid w:val="008208C4"/>
    <w:rsid w:val="00822CF3"/>
    <w:rsid w:val="008243E2"/>
    <w:rsid w:val="0082507C"/>
    <w:rsid w:val="0082516E"/>
    <w:rsid w:val="008258FD"/>
    <w:rsid w:val="00826DB1"/>
    <w:rsid w:val="0082714D"/>
    <w:rsid w:val="008279F2"/>
    <w:rsid w:val="00827D76"/>
    <w:rsid w:val="00830117"/>
    <w:rsid w:val="00830292"/>
    <w:rsid w:val="0083067A"/>
    <w:rsid w:val="0083075F"/>
    <w:rsid w:val="008311B6"/>
    <w:rsid w:val="0083160F"/>
    <w:rsid w:val="00832236"/>
    <w:rsid w:val="008328C8"/>
    <w:rsid w:val="00833AFB"/>
    <w:rsid w:val="00833BD1"/>
    <w:rsid w:val="00833CE5"/>
    <w:rsid w:val="008340FC"/>
    <w:rsid w:val="008343A7"/>
    <w:rsid w:val="0083461B"/>
    <w:rsid w:val="00835A3D"/>
    <w:rsid w:val="00836970"/>
    <w:rsid w:val="008373BE"/>
    <w:rsid w:val="00837993"/>
    <w:rsid w:val="00840010"/>
    <w:rsid w:val="00841373"/>
    <w:rsid w:val="008418AA"/>
    <w:rsid w:val="008420A9"/>
    <w:rsid w:val="00842348"/>
    <w:rsid w:val="008435C9"/>
    <w:rsid w:val="00843E9E"/>
    <w:rsid w:val="00844FAE"/>
    <w:rsid w:val="008454A3"/>
    <w:rsid w:val="00845CF4"/>
    <w:rsid w:val="00846020"/>
    <w:rsid w:val="008468A9"/>
    <w:rsid w:val="00847908"/>
    <w:rsid w:val="0084794B"/>
    <w:rsid w:val="00847EDF"/>
    <w:rsid w:val="00850448"/>
    <w:rsid w:val="00850626"/>
    <w:rsid w:val="00851C32"/>
    <w:rsid w:val="00853612"/>
    <w:rsid w:val="00853B82"/>
    <w:rsid w:val="008541CD"/>
    <w:rsid w:val="00855EFA"/>
    <w:rsid w:val="00857CC1"/>
    <w:rsid w:val="0086089F"/>
    <w:rsid w:val="00861307"/>
    <w:rsid w:val="0086211A"/>
    <w:rsid w:val="00863548"/>
    <w:rsid w:val="00863990"/>
    <w:rsid w:val="00863E45"/>
    <w:rsid w:val="00864507"/>
    <w:rsid w:val="00865BA3"/>
    <w:rsid w:val="008703CF"/>
    <w:rsid w:val="008706AE"/>
    <w:rsid w:val="00870EED"/>
    <w:rsid w:val="00871364"/>
    <w:rsid w:val="00871917"/>
    <w:rsid w:val="008728D5"/>
    <w:rsid w:val="00873132"/>
    <w:rsid w:val="00874A98"/>
    <w:rsid w:val="00874C13"/>
    <w:rsid w:val="008751D2"/>
    <w:rsid w:val="0087609A"/>
    <w:rsid w:val="008766A8"/>
    <w:rsid w:val="00876C2A"/>
    <w:rsid w:val="00877749"/>
    <w:rsid w:val="00880A90"/>
    <w:rsid w:val="0088190C"/>
    <w:rsid w:val="00881B94"/>
    <w:rsid w:val="008829B4"/>
    <w:rsid w:val="008830A1"/>
    <w:rsid w:val="00883124"/>
    <w:rsid w:val="0088314A"/>
    <w:rsid w:val="00883157"/>
    <w:rsid w:val="008838A7"/>
    <w:rsid w:val="00883CA6"/>
    <w:rsid w:val="00886614"/>
    <w:rsid w:val="008874A9"/>
    <w:rsid w:val="008876B4"/>
    <w:rsid w:val="008877A7"/>
    <w:rsid w:val="0089099F"/>
    <w:rsid w:val="00890E2A"/>
    <w:rsid w:val="00891071"/>
    <w:rsid w:val="00891964"/>
    <w:rsid w:val="00891C56"/>
    <w:rsid w:val="00892C8C"/>
    <w:rsid w:val="00895A7A"/>
    <w:rsid w:val="00896536"/>
    <w:rsid w:val="008978E6"/>
    <w:rsid w:val="008A06F3"/>
    <w:rsid w:val="008A3234"/>
    <w:rsid w:val="008A37EC"/>
    <w:rsid w:val="008A38D1"/>
    <w:rsid w:val="008A3B9F"/>
    <w:rsid w:val="008A489A"/>
    <w:rsid w:val="008A522B"/>
    <w:rsid w:val="008A581F"/>
    <w:rsid w:val="008A5BA3"/>
    <w:rsid w:val="008A6898"/>
    <w:rsid w:val="008A6C32"/>
    <w:rsid w:val="008A7B4C"/>
    <w:rsid w:val="008B0323"/>
    <w:rsid w:val="008B0D34"/>
    <w:rsid w:val="008B258A"/>
    <w:rsid w:val="008B2A47"/>
    <w:rsid w:val="008B343D"/>
    <w:rsid w:val="008B4675"/>
    <w:rsid w:val="008B4FBF"/>
    <w:rsid w:val="008B5DC7"/>
    <w:rsid w:val="008B628A"/>
    <w:rsid w:val="008B677A"/>
    <w:rsid w:val="008B67D0"/>
    <w:rsid w:val="008B6959"/>
    <w:rsid w:val="008B73A9"/>
    <w:rsid w:val="008B7966"/>
    <w:rsid w:val="008C0726"/>
    <w:rsid w:val="008C1959"/>
    <w:rsid w:val="008C19A5"/>
    <w:rsid w:val="008C1C88"/>
    <w:rsid w:val="008C24FC"/>
    <w:rsid w:val="008C2753"/>
    <w:rsid w:val="008C2AEB"/>
    <w:rsid w:val="008C34FA"/>
    <w:rsid w:val="008C3B0C"/>
    <w:rsid w:val="008C5171"/>
    <w:rsid w:val="008C58A5"/>
    <w:rsid w:val="008C6D4A"/>
    <w:rsid w:val="008C7A96"/>
    <w:rsid w:val="008D1070"/>
    <w:rsid w:val="008D1B77"/>
    <w:rsid w:val="008D204F"/>
    <w:rsid w:val="008D24CA"/>
    <w:rsid w:val="008D3675"/>
    <w:rsid w:val="008D3AA2"/>
    <w:rsid w:val="008D3E80"/>
    <w:rsid w:val="008D5CB7"/>
    <w:rsid w:val="008D77A1"/>
    <w:rsid w:val="008E0769"/>
    <w:rsid w:val="008E0938"/>
    <w:rsid w:val="008E187B"/>
    <w:rsid w:val="008E1A07"/>
    <w:rsid w:val="008E2606"/>
    <w:rsid w:val="008E2BCC"/>
    <w:rsid w:val="008E31F0"/>
    <w:rsid w:val="008E39B9"/>
    <w:rsid w:val="008E3A71"/>
    <w:rsid w:val="008E3E06"/>
    <w:rsid w:val="008E4FA0"/>
    <w:rsid w:val="008E521D"/>
    <w:rsid w:val="008E6AC8"/>
    <w:rsid w:val="008E6BBB"/>
    <w:rsid w:val="008E6FFE"/>
    <w:rsid w:val="008E7B2A"/>
    <w:rsid w:val="008E7EFD"/>
    <w:rsid w:val="008F06D3"/>
    <w:rsid w:val="008F0A6D"/>
    <w:rsid w:val="008F0AA2"/>
    <w:rsid w:val="008F1AAC"/>
    <w:rsid w:val="008F1C94"/>
    <w:rsid w:val="008F2101"/>
    <w:rsid w:val="008F29DC"/>
    <w:rsid w:val="008F3925"/>
    <w:rsid w:val="008F4737"/>
    <w:rsid w:val="008F4C57"/>
    <w:rsid w:val="008F50A6"/>
    <w:rsid w:val="008F5722"/>
    <w:rsid w:val="008F60DF"/>
    <w:rsid w:val="008F66E1"/>
    <w:rsid w:val="008F703B"/>
    <w:rsid w:val="008F71E9"/>
    <w:rsid w:val="008F71EF"/>
    <w:rsid w:val="008F7E35"/>
    <w:rsid w:val="009004DA"/>
    <w:rsid w:val="00901E32"/>
    <w:rsid w:val="00902C3A"/>
    <w:rsid w:val="0090353C"/>
    <w:rsid w:val="00903CA8"/>
    <w:rsid w:val="0090439C"/>
    <w:rsid w:val="009045A3"/>
    <w:rsid w:val="00904E26"/>
    <w:rsid w:val="00905335"/>
    <w:rsid w:val="00906966"/>
    <w:rsid w:val="00906A8C"/>
    <w:rsid w:val="00907309"/>
    <w:rsid w:val="009076F6"/>
    <w:rsid w:val="00911B8F"/>
    <w:rsid w:val="00911D50"/>
    <w:rsid w:val="00911ED1"/>
    <w:rsid w:val="009128B1"/>
    <w:rsid w:val="00912AE3"/>
    <w:rsid w:val="00914BCF"/>
    <w:rsid w:val="00916691"/>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7EC1"/>
    <w:rsid w:val="0093069C"/>
    <w:rsid w:val="00930A81"/>
    <w:rsid w:val="00931887"/>
    <w:rsid w:val="00932AC9"/>
    <w:rsid w:val="00932C88"/>
    <w:rsid w:val="00933243"/>
    <w:rsid w:val="009344EF"/>
    <w:rsid w:val="00934CFB"/>
    <w:rsid w:val="009355A8"/>
    <w:rsid w:val="00935830"/>
    <w:rsid w:val="00937064"/>
    <w:rsid w:val="00937F4F"/>
    <w:rsid w:val="0094016B"/>
    <w:rsid w:val="00940927"/>
    <w:rsid w:val="009420B4"/>
    <w:rsid w:val="0094213D"/>
    <w:rsid w:val="00942696"/>
    <w:rsid w:val="0094270C"/>
    <w:rsid w:val="00943DA5"/>
    <w:rsid w:val="00945465"/>
    <w:rsid w:val="00945510"/>
    <w:rsid w:val="009458C9"/>
    <w:rsid w:val="00946BA7"/>
    <w:rsid w:val="009502AA"/>
    <w:rsid w:val="00950372"/>
    <w:rsid w:val="00950B8F"/>
    <w:rsid w:val="00952176"/>
    <w:rsid w:val="009528F5"/>
    <w:rsid w:val="00952EF4"/>
    <w:rsid w:val="00953585"/>
    <w:rsid w:val="00953CA9"/>
    <w:rsid w:val="00953FE5"/>
    <w:rsid w:val="00955088"/>
    <w:rsid w:val="00955554"/>
    <w:rsid w:val="00955BA1"/>
    <w:rsid w:val="00955C7F"/>
    <w:rsid w:val="00955E84"/>
    <w:rsid w:val="00956353"/>
    <w:rsid w:val="00956DD4"/>
    <w:rsid w:val="00956E8E"/>
    <w:rsid w:val="00957F47"/>
    <w:rsid w:val="009609CD"/>
    <w:rsid w:val="00960D4E"/>
    <w:rsid w:val="00961094"/>
    <w:rsid w:val="00961193"/>
    <w:rsid w:val="009630A9"/>
    <w:rsid w:val="00963424"/>
    <w:rsid w:val="00966AF2"/>
    <w:rsid w:val="0096711B"/>
    <w:rsid w:val="009672BB"/>
    <w:rsid w:val="009673F1"/>
    <w:rsid w:val="00967410"/>
    <w:rsid w:val="00967935"/>
    <w:rsid w:val="00967B52"/>
    <w:rsid w:val="00970031"/>
    <w:rsid w:val="009717EA"/>
    <w:rsid w:val="00971D5A"/>
    <w:rsid w:val="009729DB"/>
    <w:rsid w:val="009731CE"/>
    <w:rsid w:val="00974C26"/>
    <w:rsid w:val="0097605A"/>
    <w:rsid w:val="0097640D"/>
    <w:rsid w:val="00980270"/>
    <w:rsid w:val="00980EDD"/>
    <w:rsid w:val="0098120A"/>
    <w:rsid w:val="009816A6"/>
    <w:rsid w:val="00981F98"/>
    <w:rsid w:val="009820EE"/>
    <w:rsid w:val="00983A59"/>
    <w:rsid w:val="00983ED0"/>
    <w:rsid w:val="009840A3"/>
    <w:rsid w:val="0098414D"/>
    <w:rsid w:val="00985E86"/>
    <w:rsid w:val="00985F3D"/>
    <w:rsid w:val="00986A72"/>
    <w:rsid w:val="00987C4A"/>
    <w:rsid w:val="00990FA5"/>
    <w:rsid w:val="009911BC"/>
    <w:rsid w:val="009919C3"/>
    <w:rsid w:val="00992811"/>
    <w:rsid w:val="00995ABB"/>
    <w:rsid w:val="00996303"/>
    <w:rsid w:val="009971E3"/>
    <w:rsid w:val="009977C1"/>
    <w:rsid w:val="00997F0B"/>
    <w:rsid w:val="009A08BA"/>
    <w:rsid w:val="009A0E40"/>
    <w:rsid w:val="009A2518"/>
    <w:rsid w:val="009A26D9"/>
    <w:rsid w:val="009A36E3"/>
    <w:rsid w:val="009A374D"/>
    <w:rsid w:val="009A3ACD"/>
    <w:rsid w:val="009A3B47"/>
    <w:rsid w:val="009A3DBC"/>
    <w:rsid w:val="009A3E2A"/>
    <w:rsid w:val="009A45B6"/>
    <w:rsid w:val="009A469F"/>
    <w:rsid w:val="009A4798"/>
    <w:rsid w:val="009A48DF"/>
    <w:rsid w:val="009A5F30"/>
    <w:rsid w:val="009A5FBF"/>
    <w:rsid w:val="009A6E16"/>
    <w:rsid w:val="009B09DC"/>
    <w:rsid w:val="009B115E"/>
    <w:rsid w:val="009B13A3"/>
    <w:rsid w:val="009B2FA7"/>
    <w:rsid w:val="009B3775"/>
    <w:rsid w:val="009B42B3"/>
    <w:rsid w:val="009B4603"/>
    <w:rsid w:val="009B4942"/>
    <w:rsid w:val="009B662A"/>
    <w:rsid w:val="009B7823"/>
    <w:rsid w:val="009C070C"/>
    <w:rsid w:val="009C0A0D"/>
    <w:rsid w:val="009C1774"/>
    <w:rsid w:val="009C1E37"/>
    <w:rsid w:val="009C31A9"/>
    <w:rsid w:val="009C3919"/>
    <w:rsid w:val="009C4193"/>
    <w:rsid w:val="009C57B5"/>
    <w:rsid w:val="009C5AE7"/>
    <w:rsid w:val="009C5E50"/>
    <w:rsid w:val="009C6038"/>
    <w:rsid w:val="009C74F1"/>
    <w:rsid w:val="009C7513"/>
    <w:rsid w:val="009D0B36"/>
    <w:rsid w:val="009D0BDD"/>
    <w:rsid w:val="009D1948"/>
    <w:rsid w:val="009D1E0B"/>
    <w:rsid w:val="009D1EE8"/>
    <w:rsid w:val="009D2238"/>
    <w:rsid w:val="009D2A3E"/>
    <w:rsid w:val="009D30A9"/>
    <w:rsid w:val="009D34C2"/>
    <w:rsid w:val="009D4032"/>
    <w:rsid w:val="009D44AF"/>
    <w:rsid w:val="009D4E85"/>
    <w:rsid w:val="009D649E"/>
    <w:rsid w:val="009D6B02"/>
    <w:rsid w:val="009D6E78"/>
    <w:rsid w:val="009D7130"/>
    <w:rsid w:val="009D7523"/>
    <w:rsid w:val="009E05F0"/>
    <w:rsid w:val="009E0F7B"/>
    <w:rsid w:val="009E0F91"/>
    <w:rsid w:val="009E2170"/>
    <w:rsid w:val="009E3214"/>
    <w:rsid w:val="009E334C"/>
    <w:rsid w:val="009E3476"/>
    <w:rsid w:val="009E34A5"/>
    <w:rsid w:val="009E4544"/>
    <w:rsid w:val="009E6A06"/>
    <w:rsid w:val="009E7F78"/>
    <w:rsid w:val="009F04F8"/>
    <w:rsid w:val="009F05BF"/>
    <w:rsid w:val="009F1E26"/>
    <w:rsid w:val="009F2087"/>
    <w:rsid w:val="009F312D"/>
    <w:rsid w:val="009F31D5"/>
    <w:rsid w:val="009F477C"/>
    <w:rsid w:val="009F4B61"/>
    <w:rsid w:val="009F5C08"/>
    <w:rsid w:val="009F5DA2"/>
    <w:rsid w:val="009F60DF"/>
    <w:rsid w:val="009F74E2"/>
    <w:rsid w:val="00A00761"/>
    <w:rsid w:val="00A00C67"/>
    <w:rsid w:val="00A011CE"/>
    <w:rsid w:val="00A0132B"/>
    <w:rsid w:val="00A01ED7"/>
    <w:rsid w:val="00A02B70"/>
    <w:rsid w:val="00A03E0B"/>
    <w:rsid w:val="00A0412F"/>
    <w:rsid w:val="00A0612A"/>
    <w:rsid w:val="00A06F87"/>
    <w:rsid w:val="00A07991"/>
    <w:rsid w:val="00A10430"/>
    <w:rsid w:val="00A111E9"/>
    <w:rsid w:val="00A11CF1"/>
    <w:rsid w:val="00A12085"/>
    <w:rsid w:val="00A13919"/>
    <w:rsid w:val="00A144E1"/>
    <w:rsid w:val="00A14771"/>
    <w:rsid w:val="00A15011"/>
    <w:rsid w:val="00A17AA9"/>
    <w:rsid w:val="00A17E5A"/>
    <w:rsid w:val="00A20584"/>
    <w:rsid w:val="00A20673"/>
    <w:rsid w:val="00A20A0E"/>
    <w:rsid w:val="00A21AB2"/>
    <w:rsid w:val="00A21DCE"/>
    <w:rsid w:val="00A21FFA"/>
    <w:rsid w:val="00A22609"/>
    <w:rsid w:val="00A22AC4"/>
    <w:rsid w:val="00A22B65"/>
    <w:rsid w:val="00A232A5"/>
    <w:rsid w:val="00A23AC1"/>
    <w:rsid w:val="00A24A51"/>
    <w:rsid w:val="00A24AB7"/>
    <w:rsid w:val="00A2539E"/>
    <w:rsid w:val="00A26510"/>
    <w:rsid w:val="00A271B9"/>
    <w:rsid w:val="00A273B2"/>
    <w:rsid w:val="00A27C47"/>
    <w:rsid w:val="00A31409"/>
    <w:rsid w:val="00A31E01"/>
    <w:rsid w:val="00A32547"/>
    <w:rsid w:val="00A325F9"/>
    <w:rsid w:val="00A34493"/>
    <w:rsid w:val="00A36C25"/>
    <w:rsid w:val="00A36C50"/>
    <w:rsid w:val="00A375A2"/>
    <w:rsid w:val="00A4112B"/>
    <w:rsid w:val="00A41C82"/>
    <w:rsid w:val="00A42337"/>
    <w:rsid w:val="00A44222"/>
    <w:rsid w:val="00A444D3"/>
    <w:rsid w:val="00A44881"/>
    <w:rsid w:val="00A44883"/>
    <w:rsid w:val="00A465D1"/>
    <w:rsid w:val="00A46C0E"/>
    <w:rsid w:val="00A46C80"/>
    <w:rsid w:val="00A473D1"/>
    <w:rsid w:val="00A5050F"/>
    <w:rsid w:val="00A50D76"/>
    <w:rsid w:val="00A511F2"/>
    <w:rsid w:val="00A521BB"/>
    <w:rsid w:val="00A53B56"/>
    <w:rsid w:val="00A53E97"/>
    <w:rsid w:val="00A5460C"/>
    <w:rsid w:val="00A563BC"/>
    <w:rsid w:val="00A57BE3"/>
    <w:rsid w:val="00A57CAF"/>
    <w:rsid w:val="00A60563"/>
    <w:rsid w:val="00A61274"/>
    <w:rsid w:val="00A61A28"/>
    <w:rsid w:val="00A621FC"/>
    <w:rsid w:val="00A62A8C"/>
    <w:rsid w:val="00A62B3A"/>
    <w:rsid w:val="00A62E0F"/>
    <w:rsid w:val="00A62F00"/>
    <w:rsid w:val="00A6302B"/>
    <w:rsid w:val="00A63156"/>
    <w:rsid w:val="00A65E79"/>
    <w:rsid w:val="00A67440"/>
    <w:rsid w:val="00A6759F"/>
    <w:rsid w:val="00A67870"/>
    <w:rsid w:val="00A70073"/>
    <w:rsid w:val="00A70399"/>
    <w:rsid w:val="00A70C83"/>
    <w:rsid w:val="00A70EC6"/>
    <w:rsid w:val="00A72A09"/>
    <w:rsid w:val="00A73257"/>
    <w:rsid w:val="00A73D04"/>
    <w:rsid w:val="00A74407"/>
    <w:rsid w:val="00A74863"/>
    <w:rsid w:val="00A74CBA"/>
    <w:rsid w:val="00A74FEF"/>
    <w:rsid w:val="00A75495"/>
    <w:rsid w:val="00A76C6A"/>
    <w:rsid w:val="00A77F28"/>
    <w:rsid w:val="00A80633"/>
    <w:rsid w:val="00A809F1"/>
    <w:rsid w:val="00A80C6D"/>
    <w:rsid w:val="00A810DB"/>
    <w:rsid w:val="00A81D92"/>
    <w:rsid w:val="00A8257E"/>
    <w:rsid w:val="00A8287C"/>
    <w:rsid w:val="00A82E98"/>
    <w:rsid w:val="00A82F88"/>
    <w:rsid w:val="00A83510"/>
    <w:rsid w:val="00A83535"/>
    <w:rsid w:val="00A83654"/>
    <w:rsid w:val="00A8372F"/>
    <w:rsid w:val="00A841DC"/>
    <w:rsid w:val="00A84837"/>
    <w:rsid w:val="00A84B47"/>
    <w:rsid w:val="00A851BD"/>
    <w:rsid w:val="00A85AEE"/>
    <w:rsid w:val="00A862E9"/>
    <w:rsid w:val="00A87583"/>
    <w:rsid w:val="00A90FEA"/>
    <w:rsid w:val="00A91090"/>
    <w:rsid w:val="00A91DB4"/>
    <w:rsid w:val="00A92976"/>
    <w:rsid w:val="00A929F9"/>
    <w:rsid w:val="00A9343F"/>
    <w:rsid w:val="00A9445D"/>
    <w:rsid w:val="00A948CB"/>
    <w:rsid w:val="00A97036"/>
    <w:rsid w:val="00A97489"/>
    <w:rsid w:val="00AA0606"/>
    <w:rsid w:val="00AA20CF"/>
    <w:rsid w:val="00AA2102"/>
    <w:rsid w:val="00AA26BF"/>
    <w:rsid w:val="00AA28F6"/>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612"/>
    <w:rsid w:val="00AB5907"/>
    <w:rsid w:val="00AB6211"/>
    <w:rsid w:val="00AB6BF6"/>
    <w:rsid w:val="00AB7770"/>
    <w:rsid w:val="00AC0FCD"/>
    <w:rsid w:val="00AC1108"/>
    <w:rsid w:val="00AC1C19"/>
    <w:rsid w:val="00AC274D"/>
    <w:rsid w:val="00AC41F8"/>
    <w:rsid w:val="00AC458E"/>
    <w:rsid w:val="00AC4631"/>
    <w:rsid w:val="00AC4AE3"/>
    <w:rsid w:val="00AC4B35"/>
    <w:rsid w:val="00AC555A"/>
    <w:rsid w:val="00AC59A2"/>
    <w:rsid w:val="00AC662F"/>
    <w:rsid w:val="00AC6B47"/>
    <w:rsid w:val="00AC6BCB"/>
    <w:rsid w:val="00AC6D65"/>
    <w:rsid w:val="00AC6EEB"/>
    <w:rsid w:val="00AC6FA6"/>
    <w:rsid w:val="00AC7BED"/>
    <w:rsid w:val="00AD0184"/>
    <w:rsid w:val="00AD03B8"/>
    <w:rsid w:val="00AD1449"/>
    <w:rsid w:val="00AD19DF"/>
    <w:rsid w:val="00AD259E"/>
    <w:rsid w:val="00AD2B2E"/>
    <w:rsid w:val="00AD3D65"/>
    <w:rsid w:val="00AD59D2"/>
    <w:rsid w:val="00AD6590"/>
    <w:rsid w:val="00AD699C"/>
    <w:rsid w:val="00AD73BF"/>
    <w:rsid w:val="00AD7ADC"/>
    <w:rsid w:val="00AD7BC6"/>
    <w:rsid w:val="00AE1251"/>
    <w:rsid w:val="00AE16D6"/>
    <w:rsid w:val="00AE1906"/>
    <w:rsid w:val="00AE3935"/>
    <w:rsid w:val="00AE484C"/>
    <w:rsid w:val="00AE583C"/>
    <w:rsid w:val="00AE604D"/>
    <w:rsid w:val="00AE687B"/>
    <w:rsid w:val="00AE7859"/>
    <w:rsid w:val="00AF019D"/>
    <w:rsid w:val="00AF071E"/>
    <w:rsid w:val="00AF2826"/>
    <w:rsid w:val="00AF2884"/>
    <w:rsid w:val="00AF3177"/>
    <w:rsid w:val="00AF36A3"/>
    <w:rsid w:val="00AF37F7"/>
    <w:rsid w:val="00AF402F"/>
    <w:rsid w:val="00AF4E08"/>
    <w:rsid w:val="00AF4E96"/>
    <w:rsid w:val="00AF583C"/>
    <w:rsid w:val="00AF6387"/>
    <w:rsid w:val="00AF7146"/>
    <w:rsid w:val="00B0083D"/>
    <w:rsid w:val="00B02578"/>
    <w:rsid w:val="00B02838"/>
    <w:rsid w:val="00B0354E"/>
    <w:rsid w:val="00B03BD8"/>
    <w:rsid w:val="00B040DC"/>
    <w:rsid w:val="00B04A0A"/>
    <w:rsid w:val="00B05EE1"/>
    <w:rsid w:val="00B107ED"/>
    <w:rsid w:val="00B109B1"/>
    <w:rsid w:val="00B11392"/>
    <w:rsid w:val="00B11EB2"/>
    <w:rsid w:val="00B1379A"/>
    <w:rsid w:val="00B13CB7"/>
    <w:rsid w:val="00B14974"/>
    <w:rsid w:val="00B149AC"/>
    <w:rsid w:val="00B153FF"/>
    <w:rsid w:val="00B15517"/>
    <w:rsid w:val="00B15A31"/>
    <w:rsid w:val="00B164C1"/>
    <w:rsid w:val="00B16EA0"/>
    <w:rsid w:val="00B1718C"/>
    <w:rsid w:val="00B17C52"/>
    <w:rsid w:val="00B17F26"/>
    <w:rsid w:val="00B17F5A"/>
    <w:rsid w:val="00B2125E"/>
    <w:rsid w:val="00B219ED"/>
    <w:rsid w:val="00B21A6E"/>
    <w:rsid w:val="00B21D81"/>
    <w:rsid w:val="00B22099"/>
    <w:rsid w:val="00B2284E"/>
    <w:rsid w:val="00B235D8"/>
    <w:rsid w:val="00B2437F"/>
    <w:rsid w:val="00B243C9"/>
    <w:rsid w:val="00B243ED"/>
    <w:rsid w:val="00B25D4E"/>
    <w:rsid w:val="00B26887"/>
    <w:rsid w:val="00B2690F"/>
    <w:rsid w:val="00B27F3A"/>
    <w:rsid w:val="00B30C2B"/>
    <w:rsid w:val="00B30DA4"/>
    <w:rsid w:val="00B316E9"/>
    <w:rsid w:val="00B31D64"/>
    <w:rsid w:val="00B31F38"/>
    <w:rsid w:val="00B32C6E"/>
    <w:rsid w:val="00B32E50"/>
    <w:rsid w:val="00B33206"/>
    <w:rsid w:val="00B338FB"/>
    <w:rsid w:val="00B33DAE"/>
    <w:rsid w:val="00B3454C"/>
    <w:rsid w:val="00B34655"/>
    <w:rsid w:val="00B365ED"/>
    <w:rsid w:val="00B37F44"/>
    <w:rsid w:val="00B41234"/>
    <w:rsid w:val="00B41B1C"/>
    <w:rsid w:val="00B445D1"/>
    <w:rsid w:val="00B44AD7"/>
    <w:rsid w:val="00B45362"/>
    <w:rsid w:val="00B45D41"/>
    <w:rsid w:val="00B464D0"/>
    <w:rsid w:val="00B46E5E"/>
    <w:rsid w:val="00B4741B"/>
    <w:rsid w:val="00B5011F"/>
    <w:rsid w:val="00B50E8D"/>
    <w:rsid w:val="00B50F91"/>
    <w:rsid w:val="00B5175D"/>
    <w:rsid w:val="00B52B7E"/>
    <w:rsid w:val="00B539D4"/>
    <w:rsid w:val="00B54391"/>
    <w:rsid w:val="00B54941"/>
    <w:rsid w:val="00B552F1"/>
    <w:rsid w:val="00B5530F"/>
    <w:rsid w:val="00B553DA"/>
    <w:rsid w:val="00B55556"/>
    <w:rsid w:val="00B56F9F"/>
    <w:rsid w:val="00B570CF"/>
    <w:rsid w:val="00B57CBA"/>
    <w:rsid w:val="00B57D1C"/>
    <w:rsid w:val="00B57D55"/>
    <w:rsid w:val="00B600EA"/>
    <w:rsid w:val="00B60397"/>
    <w:rsid w:val="00B607D0"/>
    <w:rsid w:val="00B61AA9"/>
    <w:rsid w:val="00B62DC4"/>
    <w:rsid w:val="00B6414E"/>
    <w:rsid w:val="00B642A3"/>
    <w:rsid w:val="00B64EDC"/>
    <w:rsid w:val="00B64F2D"/>
    <w:rsid w:val="00B6526D"/>
    <w:rsid w:val="00B65637"/>
    <w:rsid w:val="00B65CE2"/>
    <w:rsid w:val="00B65F46"/>
    <w:rsid w:val="00B65F7B"/>
    <w:rsid w:val="00B67024"/>
    <w:rsid w:val="00B715ED"/>
    <w:rsid w:val="00B71EB7"/>
    <w:rsid w:val="00B72578"/>
    <w:rsid w:val="00B73746"/>
    <w:rsid w:val="00B7540D"/>
    <w:rsid w:val="00B7607C"/>
    <w:rsid w:val="00B76351"/>
    <w:rsid w:val="00B76505"/>
    <w:rsid w:val="00B76B53"/>
    <w:rsid w:val="00B7762B"/>
    <w:rsid w:val="00B809BA"/>
    <w:rsid w:val="00B80D7A"/>
    <w:rsid w:val="00B81798"/>
    <w:rsid w:val="00B81BD2"/>
    <w:rsid w:val="00B81EBD"/>
    <w:rsid w:val="00B82706"/>
    <w:rsid w:val="00B837DF"/>
    <w:rsid w:val="00B84358"/>
    <w:rsid w:val="00B84365"/>
    <w:rsid w:val="00B84484"/>
    <w:rsid w:val="00B84741"/>
    <w:rsid w:val="00B84787"/>
    <w:rsid w:val="00B84DEE"/>
    <w:rsid w:val="00B851EA"/>
    <w:rsid w:val="00B86B45"/>
    <w:rsid w:val="00B87535"/>
    <w:rsid w:val="00B87846"/>
    <w:rsid w:val="00B87EA2"/>
    <w:rsid w:val="00B907BE"/>
    <w:rsid w:val="00B90907"/>
    <w:rsid w:val="00B909F7"/>
    <w:rsid w:val="00B90E0E"/>
    <w:rsid w:val="00B917F1"/>
    <w:rsid w:val="00B91A92"/>
    <w:rsid w:val="00B9405F"/>
    <w:rsid w:val="00B94219"/>
    <w:rsid w:val="00B94499"/>
    <w:rsid w:val="00B945FD"/>
    <w:rsid w:val="00B94D0B"/>
    <w:rsid w:val="00B94DD8"/>
    <w:rsid w:val="00B95A2A"/>
    <w:rsid w:val="00B97965"/>
    <w:rsid w:val="00B97C01"/>
    <w:rsid w:val="00BA0C6E"/>
    <w:rsid w:val="00BA1087"/>
    <w:rsid w:val="00BA162D"/>
    <w:rsid w:val="00BA2AAA"/>
    <w:rsid w:val="00BA2E09"/>
    <w:rsid w:val="00BA3D5A"/>
    <w:rsid w:val="00BA6263"/>
    <w:rsid w:val="00BA7F57"/>
    <w:rsid w:val="00BB00FD"/>
    <w:rsid w:val="00BB0679"/>
    <w:rsid w:val="00BB0EEF"/>
    <w:rsid w:val="00BB112A"/>
    <w:rsid w:val="00BB1381"/>
    <w:rsid w:val="00BB155B"/>
    <w:rsid w:val="00BB16E0"/>
    <w:rsid w:val="00BB177D"/>
    <w:rsid w:val="00BB2210"/>
    <w:rsid w:val="00BB3790"/>
    <w:rsid w:val="00BB39EF"/>
    <w:rsid w:val="00BB3D65"/>
    <w:rsid w:val="00BB3FD5"/>
    <w:rsid w:val="00BB51AC"/>
    <w:rsid w:val="00BB636A"/>
    <w:rsid w:val="00BB6C66"/>
    <w:rsid w:val="00BB76D1"/>
    <w:rsid w:val="00BC080B"/>
    <w:rsid w:val="00BC110B"/>
    <w:rsid w:val="00BC283F"/>
    <w:rsid w:val="00BC2F2C"/>
    <w:rsid w:val="00BC34D4"/>
    <w:rsid w:val="00BC3D32"/>
    <w:rsid w:val="00BC400F"/>
    <w:rsid w:val="00BC5245"/>
    <w:rsid w:val="00BC59E0"/>
    <w:rsid w:val="00BC7CDE"/>
    <w:rsid w:val="00BD0C3C"/>
    <w:rsid w:val="00BD1F98"/>
    <w:rsid w:val="00BD2884"/>
    <w:rsid w:val="00BD50C7"/>
    <w:rsid w:val="00BE0439"/>
    <w:rsid w:val="00BE09EA"/>
    <w:rsid w:val="00BE0CEE"/>
    <w:rsid w:val="00BE1A3B"/>
    <w:rsid w:val="00BE1F79"/>
    <w:rsid w:val="00BE25F4"/>
    <w:rsid w:val="00BE2CBD"/>
    <w:rsid w:val="00BE2D9C"/>
    <w:rsid w:val="00BE2DF7"/>
    <w:rsid w:val="00BE5715"/>
    <w:rsid w:val="00BE5C1A"/>
    <w:rsid w:val="00BE5FF8"/>
    <w:rsid w:val="00BE6060"/>
    <w:rsid w:val="00BE681E"/>
    <w:rsid w:val="00BE6900"/>
    <w:rsid w:val="00BE6CA4"/>
    <w:rsid w:val="00BE6E30"/>
    <w:rsid w:val="00BE7167"/>
    <w:rsid w:val="00BE7319"/>
    <w:rsid w:val="00BE760F"/>
    <w:rsid w:val="00BF0995"/>
    <w:rsid w:val="00BF0AE9"/>
    <w:rsid w:val="00BF440E"/>
    <w:rsid w:val="00BF503A"/>
    <w:rsid w:val="00BF638E"/>
    <w:rsid w:val="00BF6877"/>
    <w:rsid w:val="00BF6885"/>
    <w:rsid w:val="00BF7B01"/>
    <w:rsid w:val="00BF7C69"/>
    <w:rsid w:val="00C00660"/>
    <w:rsid w:val="00C00965"/>
    <w:rsid w:val="00C00EE2"/>
    <w:rsid w:val="00C01165"/>
    <w:rsid w:val="00C01927"/>
    <w:rsid w:val="00C01CCD"/>
    <w:rsid w:val="00C043E4"/>
    <w:rsid w:val="00C04FA9"/>
    <w:rsid w:val="00C05034"/>
    <w:rsid w:val="00C06412"/>
    <w:rsid w:val="00C06969"/>
    <w:rsid w:val="00C0781E"/>
    <w:rsid w:val="00C12344"/>
    <w:rsid w:val="00C123CD"/>
    <w:rsid w:val="00C133EB"/>
    <w:rsid w:val="00C13A29"/>
    <w:rsid w:val="00C13A60"/>
    <w:rsid w:val="00C146E4"/>
    <w:rsid w:val="00C14784"/>
    <w:rsid w:val="00C14DD7"/>
    <w:rsid w:val="00C1589B"/>
    <w:rsid w:val="00C1611D"/>
    <w:rsid w:val="00C16214"/>
    <w:rsid w:val="00C16E42"/>
    <w:rsid w:val="00C170E1"/>
    <w:rsid w:val="00C2252B"/>
    <w:rsid w:val="00C23BDB"/>
    <w:rsid w:val="00C24192"/>
    <w:rsid w:val="00C25DCB"/>
    <w:rsid w:val="00C26369"/>
    <w:rsid w:val="00C26CE5"/>
    <w:rsid w:val="00C27D17"/>
    <w:rsid w:val="00C30233"/>
    <w:rsid w:val="00C305DD"/>
    <w:rsid w:val="00C3185D"/>
    <w:rsid w:val="00C31E5B"/>
    <w:rsid w:val="00C3303A"/>
    <w:rsid w:val="00C330AF"/>
    <w:rsid w:val="00C33FCD"/>
    <w:rsid w:val="00C3487A"/>
    <w:rsid w:val="00C35238"/>
    <w:rsid w:val="00C35A8E"/>
    <w:rsid w:val="00C36A69"/>
    <w:rsid w:val="00C36FCC"/>
    <w:rsid w:val="00C401B2"/>
    <w:rsid w:val="00C4035C"/>
    <w:rsid w:val="00C40363"/>
    <w:rsid w:val="00C40CA7"/>
    <w:rsid w:val="00C41EDF"/>
    <w:rsid w:val="00C42187"/>
    <w:rsid w:val="00C4239A"/>
    <w:rsid w:val="00C42EBC"/>
    <w:rsid w:val="00C43023"/>
    <w:rsid w:val="00C4397C"/>
    <w:rsid w:val="00C43A50"/>
    <w:rsid w:val="00C44D82"/>
    <w:rsid w:val="00C451EC"/>
    <w:rsid w:val="00C45553"/>
    <w:rsid w:val="00C4605E"/>
    <w:rsid w:val="00C4641A"/>
    <w:rsid w:val="00C473A6"/>
    <w:rsid w:val="00C47DE5"/>
    <w:rsid w:val="00C50BCD"/>
    <w:rsid w:val="00C50C7B"/>
    <w:rsid w:val="00C5116E"/>
    <w:rsid w:val="00C51B5B"/>
    <w:rsid w:val="00C52609"/>
    <w:rsid w:val="00C530B9"/>
    <w:rsid w:val="00C531C1"/>
    <w:rsid w:val="00C53216"/>
    <w:rsid w:val="00C5325A"/>
    <w:rsid w:val="00C53AA8"/>
    <w:rsid w:val="00C546A7"/>
    <w:rsid w:val="00C548E0"/>
    <w:rsid w:val="00C54DAC"/>
    <w:rsid w:val="00C55FF1"/>
    <w:rsid w:val="00C56008"/>
    <w:rsid w:val="00C570A9"/>
    <w:rsid w:val="00C608E4"/>
    <w:rsid w:val="00C612DF"/>
    <w:rsid w:val="00C618C6"/>
    <w:rsid w:val="00C62652"/>
    <w:rsid w:val="00C631B3"/>
    <w:rsid w:val="00C65200"/>
    <w:rsid w:val="00C65C34"/>
    <w:rsid w:val="00C65C62"/>
    <w:rsid w:val="00C65EE2"/>
    <w:rsid w:val="00C66643"/>
    <w:rsid w:val="00C670CA"/>
    <w:rsid w:val="00C67481"/>
    <w:rsid w:val="00C67DF0"/>
    <w:rsid w:val="00C70112"/>
    <w:rsid w:val="00C720AB"/>
    <w:rsid w:val="00C72619"/>
    <w:rsid w:val="00C72E09"/>
    <w:rsid w:val="00C7325A"/>
    <w:rsid w:val="00C7398E"/>
    <w:rsid w:val="00C7431C"/>
    <w:rsid w:val="00C74B90"/>
    <w:rsid w:val="00C76771"/>
    <w:rsid w:val="00C816EB"/>
    <w:rsid w:val="00C81B2C"/>
    <w:rsid w:val="00C8260D"/>
    <w:rsid w:val="00C833BC"/>
    <w:rsid w:val="00C839A5"/>
    <w:rsid w:val="00C8418B"/>
    <w:rsid w:val="00C841C4"/>
    <w:rsid w:val="00C841FD"/>
    <w:rsid w:val="00C845F9"/>
    <w:rsid w:val="00C850D3"/>
    <w:rsid w:val="00C85D6D"/>
    <w:rsid w:val="00C8691B"/>
    <w:rsid w:val="00C87650"/>
    <w:rsid w:val="00C908C8"/>
    <w:rsid w:val="00C9096E"/>
    <w:rsid w:val="00C91151"/>
    <w:rsid w:val="00C918C9"/>
    <w:rsid w:val="00C9220C"/>
    <w:rsid w:val="00C92737"/>
    <w:rsid w:val="00C92B9D"/>
    <w:rsid w:val="00C92C90"/>
    <w:rsid w:val="00C93483"/>
    <w:rsid w:val="00C93821"/>
    <w:rsid w:val="00C93F6C"/>
    <w:rsid w:val="00C9584D"/>
    <w:rsid w:val="00C95EA0"/>
    <w:rsid w:val="00C97829"/>
    <w:rsid w:val="00C97B2A"/>
    <w:rsid w:val="00C97ED4"/>
    <w:rsid w:val="00CA1447"/>
    <w:rsid w:val="00CA2B2C"/>
    <w:rsid w:val="00CA33BC"/>
    <w:rsid w:val="00CA4D2D"/>
    <w:rsid w:val="00CA58E7"/>
    <w:rsid w:val="00CA61BD"/>
    <w:rsid w:val="00CA6716"/>
    <w:rsid w:val="00CA6FB9"/>
    <w:rsid w:val="00CB005B"/>
    <w:rsid w:val="00CB0424"/>
    <w:rsid w:val="00CB0499"/>
    <w:rsid w:val="00CB0D86"/>
    <w:rsid w:val="00CB1902"/>
    <w:rsid w:val="00CB1AA6"/>
    <w:rsid w:val="00CB1F72"/>
    <w:rsid w:val="00CB28E9"/>
    <w:rsid w:val="00CB2F5E"/>
    <w:rsid w:val="00CB305B"/>
    <w:rsid w:val="00CB4005"/>
    <w:rsid w:val="00CB5DF3"/>
    <w:rsid w:val="00CB5FFE"/>
    <w:rsid w:val="00CB7047"/>
    <w:rsid w:val="00CB71F7"/>
    <w:rsid w:val="00CC0D92"/>
    <w:rsid w:val="00CC16BD"/>
    <w:rsid w:val="00CC3247"/>
    <w:rsid w:val="00CC457A"/>
    <w:rsid w:val="00CC5AAB"/>
    <w:rsid w:val="00CC6487"/>
    <w:rsid w:val="00CC6A1C"/>
    <w:rsid w:val="00CC6C3E"/>
    <w:rsid w:val="00CC7B6B"/>
    <w:rsid w:val="00CD0DBA"/>
    <w:rsid w:val="00CD117F"/>
    <w:rsid w:val="00CD12A3"/>
    <w:rsid w:val="00CD2933"/>
    <w:rsid w:val="00CD3093"/>
    <w:rsid w:val="00CD35AE"/>
    <w:rsid w:val="00CD3746"/>
    <w:rsid w:val="00CD3CE8"/>
    <w:rsid w:val="00CD5153"/>
    <w:rsid w:val="00CD5E3A"/>
    <w:rsid w:val="00CD6715"/>
    <w:rsid w:val="00CD7157"/>
    <w:rsid w:val="00CE0106"/>
    <w:rsid w:val="00CE03A6"/>
    <w:rsid w:val="00CE0A53"/>
    <w:rsid w:val="00CE0B16"/>
    <w:rsid w:val="00CE0C30"/>
    <w:rsid w:val="00CE0F9D"/>
    <w:rsid w:val="00CE1B6C"/>
    <w:rsid w:val="00CE1D46"/>
    <w:rsid w:val="00CE1F19"/>
    <w:rsid w:val="00CE1FF3"/>
    <w:rsid w:val="00CE2872"/>
    <w:rsid w:val="00CE3F88"/>
    <w:rsid w:val="00CE3FF9"/>
    <w:rsid w:val="00CE42DE"/>
    <w:rsid w:val="00CE441B"/>
    <w:rsid w:val="00CE470F"/>
    <w:rsid w:val="00CE6347"/>
    <w:rsid w:val="00CE748B"/>
    <w:rsid w:val="00CE774A"/>
    <w:rsid w:val="00CE7B02"/>
    <w:rsid w:val="00CE7C3D"/>
    <w:rsid w:val="00CE7D2A"/>
    <w:rsid w:val="00CF0578"/>
    <w:rsid w:val="00CF0793"/>
    <w:rsid w:val="00CF0ECC"/>
    <w:rsid w:val="00CF1C88"/>
    <w:rsid w:val="00CF23CA"/>
    <w:rsid w:val="00CF313B"/>
    <w:rsid w:val="00CF37C3"/>
    <w:rsid w:val="00CF3BAF"/>
    <w:rsid w:val="00CF3F1A"/>
    <w:rsid w:val="00CF40EB"/>
    <w:rsid w:val="00CF512A"/>
    <w:rsid w:val="00CF718E"/>
    <w:rsid w:val="00CF79D2"/>
    <w:rsid w:val="00D00E82"/>
    <w:rsid w:val="00D014AC"/>
    <w:rsid w:val="00D01592"/>
    <w:rsid w:val="00D02287"/>
    <w:rsid w:val="00D02747"/>
    <w:rsid w:val="00D02AC6"/>
    <w:rsid w:val="00D02D09"/>
    <w:rsid w:val="00D02D64"/>
    <w:rsid w:val="00D02DC1"/>
    <w:rsid w:val="00D030B8"/>
    <w:rsid w:val="00D0316E"/>
    <w:rsid w:val="00D0318B"/>
    <w:rsid w:val="00D03DEE"/>
    <w:rsid w:val="00D051E7"/>
    <w:rsid w:val="00D06A5E"/>
    <w:rsid w:val="00D0730A"/>
    <w:rsid w:val="00D077FD"/>
    <w:rsid w:val="00D10E33"/>
    <w:rsid w:val="00D133E0"/>
    <w:rsid w:val="00D13467"/>
    <w:rsid w:val="00D1364F"/>
    <w:rsid w:val="00D13F5D"/>
    <w:rsid w:val="00D159E0"/>
    <w:rsid w:val="00D16920"/>
    <w:rsid w:val="00D169D2"/>
    <w:rsid w:val="00D171AA"/>
    <w:rsid w:val="00D172C9"/>
    <w:rsid w:val="00D17CEC"/>
    <w:rsid w:val="00D2036B"/>
    <w:rsid w:val="00D206DD"/>
    <w:rsid w:val="00D20B1D"/>
    <w:rsid w:val="00D21C8D"/>
    <w:rsid w:val="00D22047"/>
    <w:rsid w:val="00D2246A"/>
    <w:rsid w:val="00D22544"/>
    <w:rsid w:val="00D240B5"/>
    <w:rsid w:val="00D247EA"/>
    <w:rsid w:val="00D2526D"/>
    <w:rsid w:val="00D26367"/>
    <w:rsid w:val="00D26EFF"/>
    <w:rsid w:val="00D2785B"/>
    <w:rsid w:val="00D304C5"/>
    <w:rsid w:val="00D306CF"/>
    <w:rsid w:val="00D3072D"/>
    <w:rsid w:val="00D310EE"/>
    <w:rsid w:val="00D3119E"/>
    <w:rsid w:val="00D3122F"/>
    <w:rsid w:val="00D31494"/>
    <w:rsid w:val="00D316FD"/>
    <w:rsid w:val="00D3232F"/>
    <w:rsid w:val="00D3271B"/>
    <w:rsid w:val="00D32D63"/>
    <w:rsid w:val="00D33ADB"/>
    <w:rsid w:val="00D34194"/>
    <w:rsid w:val="00D343AB"/>
    <w:rsid w:val="00D35ECD"/>
    <w:rsid w:val="00D37334"/>
    <w:rsid w:val="00D402C8"/>
    <w:rsid w:val="00D412AE"/>
    <w:rsid w:val="00D41717"/>
    <w:rsid w:val="00D4179B"/>
    <w:rsid w:val="00D41F38"/>
    <w:rsid w:val="00D42F4E"/>
    <w:rsid w:val="00D4395B"/>
    <w:rsid w:val="00D45F83"/>
    <w:rsid w:val="00D45FDA"/>
    <w:rsid w:val="00D512C2"/>
    <w:rsid w:val="00D51BE2"/>
    <w:rsid w:val="00D51C55"/>
    <w:rsid w:val="00D5345A"/>
    <w:rsid w:val="00D54114"/>
    <w:rsid w:val="00D54F14"/>
    <w:rsid w:val="00D55E61"/>
    <w:rsid w:val="00D56995"/>
    <w:rsid w:val="00D56CC8"/>
    <w:rsid w:val="00D64364"/>
    <w:rsid w:val="00D64A55"/>
    <w:rsid w:val="00D65EF5"/>
    <w:rsid w:val="00D66F5D"/>
    <w:rsid w:val="00D67092"/>
    <w:rsid w:val="00D6726A"/>
    <w:rsid w:val="00D67863"/>
    <w:rsid w:val="00D725AA"/>
    <w:rsid w:val="00D73006"/>
    <w:rsid w:val="00D7321B"/>
    <w:rsid w:val="00D732C4"/>
    <w:rsid w:val="00D7399C"/>
    <w:rsid w:val="00D7458A"/>
    <w:rsid w:val="00D749DB"/>
    <w:rsid w:val="00D75A2C"/>
    <w:rsid w:val="00D764AF"/>
    <w:rsid w:val="00D7659E"/>
    <w:rsid w:val="00D76AAA"/>
    <w:rsid w:val="00D77960"/>
    <w:rsid w:val="00D77B04"/>
    <w:rsid w:val="00D804E1"/>
    <w:rsid w:val="00D80C3D"/>
    <w:rsid w:val="00D8190D"/>
    <w:rsid w:val="00D81A63"/>
    <w:rsid w:val="00D829C4"/>
    <w:rsid w:val="00D82F01"/>
    <w:rsid w:val="00D8376E"/>
    <w:rsid w:val="00D84078"/>
    <w:rsid w:val="00D8559C"/>
    <w:rsid w:val="00D85769"/>
    <w:rsid w:val="00D8581C"/>
    <w:rsid w:val="00D8673B"/>
    <w:rsid w:val="00D8759D"/>
    <w:rsid w:val="00D8782D"/>
    <w:rsid w:val="00D87D50"/>
    <w:rsid w:val="00D90D51"/>
    <w:rsid w:val="00D90EC5"/>
    <w:rsid w:val="00D91385"/>
    <w:rsid w:val="00D918B6"/>
    <w:rsid w:val="00D92239"/>
    <w:rsid w:val="00D925AE"/>
    <w:rsid w:val="00D928D7"/>
    <w:rsid w:val="00D92E42"/>
    <w:rsid w:val="00D937E2"/>
    <w:rsid w:val="00D953C1"/>
    <w:rsid w:val="00D967F8"/>
    <w:rsid w:val="00D96AA4"/>
    <w:rsid w:val="00D97165"/>
    <w:rsid w:val="00D975B6"/>
    <w:rsid w:val="00DA0339"/>
    <w:rsid w:val="00DA1017"/>
    <w:rsid w:val="00DA1CFC"/>
    <w:rsid w:val="00DA2473"/>
    <w:rsid w:val="00DA2B71"/>
    <w:rsid w:val="00DA2CB8"/>
    <w:rsid w:val="00DA3DD0"/>
    <w:rsid w:val="00DA493B"/>
    <w:rsid w:val="00DA49F2"/>
    <w:rsid w:val="00DA4C90"/>
    <w:rsid w:val="00DA4F8F"/>
    <w:rsid w:val="00DA50CB"/>
    <w:rsid w:val="00DA540C"/>
    <w:rsid w:val="00DA73B2"/>
    <w:rsid w:val="00DA78AA"/>
    <w:rsid w:val="00DA7C68"/>
    <w:rsid w:val="00DB1CB5"/>
    <w:rsid w:val="00DB22EC"/>
    <w:rsid w:val="00DB2956"/>
    <w:rsid w:val="00DB2A0E"/>
    <w:rsid w:val="00DB349A"/>
    <w:rsid w:val="00DB5FC0"/>
    <w:rsid w:val="00DB6040"/>
    <w:rsid w:val="00DB67D6"/>
    <w:rsid w:val="00DB70BE"/>
    <w:rsid w:val="00DB7799"/>
    <w:rsid w:val="00DC02AD"/>
    <w:rsid w:val="00DC0962"/>
    <w:rsid w:val="00DC0C8E"/>
    <w:rsid w:val="00DC101D"/>
    <w:rsid w:val="00DC36AB"/>
    <w:rsid w:val="00DC387B"/>
    <w:rsid w:val="00DC4676"/>
    <w:rsid w:val="00DC6915"/>
    <w:rsid w:val="00DC6932"/>
    <w:rsid w:val="00DC6CAD"/>
    <w:rsid w:val="00DC746E"/>
    <w:rsid w:val="00DC7791"/>
    <w:rsid w:val="00DC7E81"/>
    <w:rsid w:val="00DD0655"/>
    <w:rsid w:val="00DD07F0"/>
    <w:rsid w:val="00DD21D2"/>
    <w:rsid w:val="00DD38FD"/>
    <w:rsid w:val="00DD4046"/>
    <w:rsid w:val="00DD5059"/>
    <w:rsid w:val="00DD5C44"/>
    <w:rsid w:val="00DD5D06"/>
    <w:rsid w:val="00DD5D7D"/>
    <w:rsid w:val="00DD680D"/>
    <w:rsid w:val="00DD7774"/>
    <w:rsid w:val="00DD7CDC"/>
    <w:rsid w:val="00DD7FA4"/>
    <w:rsid w:val="00DE1BB7"/>
    <w:rsid w:val="00DE1EB0"/>
    <w:rsid w:val="00DE22DD"/>
    <w:rsid w:val="00DE2926"/>
    <w:rsid w:val="00DE3EF1"/>
    <w:rsid w:val="00DE44E3"/>
    <w:rsid w:val="00DE4892"/>
    <w:rsid w:val="00DE5A01"/>
    <w:rsid w:val="00DE65B3"/>
    <w:rsid w:val="00DE69DA"/>
    <w:rsid w:val="00DE71D5"/>
    <w:rsid w:val="00DE7533"/>
    <w:rsid w:val="00DF092F"/>
    <w:rsid w:val="00DF101E"/>
    <w:rsid w:val="00DF1A9B"/>
    <w:rsid w:val="00DF1C53"/>
    <w:rsid w:val="00DF3092"/>
    <w:rsid w:val="00DF4013"/>
    <w:rsid w:val="00DF4172"/>
    <w:rsid w:val="00DF47B6"/>
    <w:rsid w:val="00DF53B3"/>
    <w:rsid w:val="00DF567A"/>
    <w:rsid w:val="00DF58A0"/>
    <w:rsid w:val="00DF5F69"/>
    <w:rsid w:val="00DF7711"/>
    <w:rsid w:val="00E01560"/>
    <w:rsid w:val="00E01B09"/>
    <w:rsid w:val="00E024BA"/>
    <w:rsid w:val="00E030ED"/>
    <w:rsid w:val="00E0332D"/>
    <w:rsid w:val="00E0380B"/>
    <w:rsid w:val="00E0391B"/>
    <w:rsid w:val="00E03D78"/>
    <w:rsid w:val="00E04606"/>
    <w:rsid w:val="00E04863"/>
    <w:rsid w:val="00E0570A"/>
    <w:rsid w:val="00E05E54"/>
    <w:rsid w:val="00E05EFC"/>
    <w:rsid w:val="00E064D5"/>
    <w:rsid w:val="00E0742A"/>
    <w:rsid w:val="00E07839"/>
    <w:rsid w:val="00E10873"/>
    <w:rsid w:val="00E1137B"/>
    <w:rsid w:val="00E1173A"/>
    <w:rsid w:val="00E121AC"/>
    <w:rsid w:val="00E12C08"/>
    <w:rsid w:val="00E13ABE"/>
    <w:rsid w:val="00E14C4B"/>
    <w:rsid w:val="00E21125"/>
    <w:rsid w:val="00E223EB"/>
    <w:rsid w:val="00E2244F"/>
    <w:rsid w:val="00E22CDB"/>
    <w:rsid w:val="00E23056"/>
    <w:rsid w:val="00E24B83"/>
    <w:rsid w:val="00E263A0"/>
    <w:rsid w:val="00E27969"/>
    <w:rsid w:val="00E27EF8"/>
    <w:rsid w:val="00E31666"/>
    <w:rsid w:val="00E31E17"/>
    <w:rsid w:val="00E31FC2"/>
    <w:rsid w:val="00E3261F"/>
    <w:rsid w:val="00E32BE4"/>
    <w:rsid w:val="00E34FFC"/>
    <w:rsid w:val="00E35107"/>
    <w:rsid w:val="00E356C9"/>
    <w:rsid w:val="00E35C1E"/>
    <w:rsid w:val="00E36027"/>
    <w:rsid w:val="00E37826"/>
    <w:rsid w:val="00E37A9C"/>
    <w:rsid w:val="00E37B0D"/>
    <w:rsid w:val="00E41F7F"/>
    <w:rsid w:val="00E42275"/>
    <w:rsid w:val="00E45399"/>
    <w:rsid w:val="00E4696B"/>
    <w:rsid w:val="00E47F03"/>
    <w:rsid w:val="00E50164"/>
    <w:rsid w:val="00E5038B"/>
    <w:rsid w:val="00E5043F"/>
    <w:rsid w:val="00E519D4"/>
    <w:rsid w:val="00E51AD0"/>
    <w:rsid w:val="00E522C0"/>
    <w:rsid w:val="00E53407"/>
    <w:rsid w:val="00E543EB"/>
    <w:rsid w:val="00E566DC"/>
    <w:rsid w:val="00E56AA0"/>
    <w:rsid w:val="00E56D2F"/>
    <w:rsid w:val="00E57008"/>
    <w:rsid w:val="00E57982"/>
    <w:rsid w:val="00E62F0E"/>
    <w:rsid w:val="00E6343C"/>
    <w:rsid w:val="00E6356F"/>
    <w:rsid w:val="00E63EEC"/>
    <w:rsid w:val="00E646FC"/>
    <w:rsid w:val="00E64F00"/>
    <w:rsid w:val="00E65174"/>
    <w:rsid w:val="00E65F5A"/>
    <w:rsid w:val="00E660AA"/>
    <w:rsid w:val="00E66587"/>
    <w:rsid w:val="00E665C3"/>
    <w:rsid w:val="00E66708"/>
    <w:rsid w:val="00E66984"/>
    <w:rsid w:val="00E67414"/>
    <w:rsid w:val="00E67956"/>
    <w:rsid w:val="00E67C78"/>
    <w:rsid w:val="00E701A7"/>
    <w:rsid w:val="00E7062B"/>
    <w:rsid w:val="00E70C92"/>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0EC5"/>
    <w:rsid w:val="00E818D0"/>
    <w:rsid w:val="00E81995"/>
    <w:rsid w:val="00E81C02"/>
    <w:rsid w:val="00E81F71"/>
    <w:rsid w:val="00E82FA7"/>
    <w:rsid w:val="00E839E8"/>
    <w:rsid w:val="00E845C2"/>
    <w:rsid w:val="00E8523B"/>
    <w:rsid w:val="00E85AE4"/>
    <w:rsid w:val="00E86A09"/>
    <w:rsid w:val="00E86D61"/>
    <w:rsid w:val="00E87380"/>
    <w:rsid w:val="00E906EA"/>
    <w:rsid w:val="00E9074E"/>
    <w:rsid w:val="00E9196F"/>
    <w:rsid w:val="00E9332C"/>
    <w:rsid w:val="00E9422A"/>
    <w:rsid w:val="00E970AA"/>
    <w:rsid w:val="00E97774"/>
    <w:rsid w:val="00E97AA2"/>
    <w:rsid w:val="00EA04AB"/>
    <w:rsid w:val="00EA0F89"/>
    <w:rsid w:val="00EA149C"/>
    <w:rsid w:val="00EA2EEF"/>
    <w:rsid w:val="00EA38DB"/>
    <w:rsid w:val="00EA3F81"/>
    <w:rsid w:val="00EA485A"/>
    <w:rsid w:val="00EA6F11"/>
    <w:rsid w:val="00EA7DAC"/>
    <w:rsid w:val="00EB0A3A"/>
    <w:rsid w:val="00EB127D"/>
    <w:rsid w:val="00EB4BB8"/>
    <w:rsid w:val="00EB7897"/>
    <w:rsid w:val="00EB7974"/>
    <w:rsid w:val="00EC029F"/>
    <w:rsid w:val="00EC07A7"/>
    <w:rsid w:val="00EC0898"/>
    <w:rsid w:val="00EC0C51"/>
    <w:rsid w:val="00EC0EF6"/>
    <w:rsid w:val="00EC1199"/>
    <w:rsid w:val="00EC1A77"/>
    <w:rsid w:val="00EC3E8E"/>
    <w:rsid w:val="00EC3F7D"/>
    <w:rsid w:val="00EC4FC9"/>
    <w:rsid w:val="00EC6D93"/>
    <w:rsid w:val="00EC77F6"/>
    <w:rsid w:val="00EC7FF8"/>
    <w:rsid w:val="00ED05B3"/>
    <w:rsid w:val="00ED094B"/>
    <w:rsid w:val="00ED1430"/>
    <w:rsid w:val="00ED2F03"/>
    <w:rsid w:val="00ED3264"/>
    <w:rsid w:val="00ED427B"/>
    <w:rsid w:val="00ED4CE8"/>
    <w:rsid w:val="00ED51A0"/>
    <w:rsid w:val="00ED7564"/>
    <w:rsid w:val="00ED7658"/>
    <w:rsid w:val="00ED7B52"/>
    <w:rsid w:val="00ED7E7F"/>
    <w:rsid w:val="00EE0441"/>
    <w:rsid w:val="00EE31EB"/>
    <w:rsid w:val="00EE361A"/>
    <w:rsid w:val="00EE3937"/>
    <w:rsid w:val="00EE3D69"/>
    <w:rsid w:val="00EE4007"/>
    <w:rsid w:val="00EE4308"/>
    <w:rsid w:val="00EE48E9"/>
    <w:rsid w:val="00EE5004"/>
    <w:rsid w:val="00EE53F1"/>
    <w:rsid w:val="00EE64B2"/>
    <w:rsid w:val="00EE71C0"/>
    <w:rsid w:val="00EE7A27"/>
    <w:rsid w:val="00EE7C78"/>
    <w:rsid w:val="00EF01EA"/>
    <w:rsid w:val="00EF19D1"/>
    <w:rsid w:val="00EF2414"/>
    <w:rsid w:val="00EF3017"/>
    <w:rsid w:val="00EF3191"/>
    <w:rsid w:val="00EF3267"/>
    <w:rsid w:val="00EF4027"/>
    <w:rsid w:val="00EF4943"/>
    <w:rsid w:val="00EF497D"/>
    <w:rsid w:val="00EF4B0B"/>
    <w:rsid w:val="00EF5336"/>
    <w:rsid w:val="00EF5440"/>
    <w:rsid w:val="00EF6464"/>
    <w:rsid w:val="00EF661E"/>
    <w:rsid w:val="00EF66B1"/>
    <w:rsid w:val="00EF78ED"/>
    <w:rsid w:val="00EF7D65"/>
    <w:rsid w:val="00F00B8E"/>
    <w:rsid w:val="00F015D3"/>
    <w:rsid w:val="00F01749"/>
    <w:rsid w:val="00F01B51"/>
    <w:rsid w:val="00F0202D"/>
    <w:rsid w:val="00F024D4"/>
    <w:rsid w:val="00F02EEA"/>
    <w:rsid w:val="00F03D85"/>
    <w:rsid w:val="00F03EF8"/>
    <w:rsid w:val="00F04C22"/>
    <w:rsid w:val="00F050F2"/>
    <w:rsid w:val="00F05D9C"/>
    <w:rsid w:val="00F06812"/>
    <w:rsid w:val="00F0694B"/>
    <w:rsid w:val="00F07B99"/>
    <w:rsid w:val="00F103BE"/>
    <w:rsid w:val="00F10585"/>
    <w:rsid w:val="00F1078E"/>
    <w:rsid w:val="00F10C87"/>
    <w:rsid w:val="00F11446"/>
    <w:rsid w:val="00F11664"/>
    <w:rsid w:val="00F1293B"/>
    <w:rsid w:val="00F12A39"/>
    <w:rsid w:val="00F12E48"/>
    <w:rsid w:val="00F13332"/>
    <w:rsid w:val="00F159E3"/>
    <w:rsid w:val="00F15F15"/>
    <w:rsid w:val="00F166D5"/>
    <w:rsid w:val="00F167E4"/>
    <w:rsid w:val="00F16CC5"/>
    <w:rsid w:val="00F178ED"/>
    <w:rsid w:val="00F17CA3"/>
    <w:rsid w:val="00F20766"/>
    <w:rsid w:val="00F21375"/>
    <w:rsid w:val="00F224CE"/>
    <w:rsid w:val="00F22B48"/>
    <w:rsid w:val="00F22EB2"/>
    <w:rsid w:val="00F23567"/>
    <w:rsid w:val="00F2395B"/>
    <w:rsid w:val="00F2489C"/>
    <w:rsid w:val="00F24B1A"/>
    <w:rsid w:val="00F24E74"/>
    <w:rsid w:val="00F2584F"/>
    <w:rsid w:val="00F25EFE"/>
    <w:rsid w:val="00F265E6"/>
    <w:rsid w:val="00F26E1C"/>
    <w:rsid w:val="00F305CB"/>
    <w:rsid w:val="00F309F5"/>
    <w:rsid w:val="00F323D7"/>
    <w:rsid w:val="00F32E04"/>
    <w:rsid w:val="00F33898"/>
    <w:rsid w:val="00F33AA8"/>
    <w:rsid w:val="00F34921"/>
    <w:rsid w:val="00F34A5B"/>
    <w:rsid w:val="00F34DDF"/>
    <w:rsid w:val="00F353EB"/>
    <w:rsid w:val="00F368FB"/>
    <w:rsid w:val="00F370D7"/>
    <w:rsid w:val="00F404EE"/>
    <w:rsid w:val="00F41E2E"/>
    <w:rsid w:val="00F42182"/>
    <w:rsid w:val="00F42789"/>
    <w:rsid w:val="00F428CB"/>
    <w:rsid w:val="00F433BA"/>
    <w:rsid w:val="00F43A6F"/>
    <w:rsid w:val="00F43B39"/>
    <w:rsid w:val="00F45530"/>
    <w:rsid w:val="00F45538"/>
    <w:rsid w:val="00F4598E"/>
    <w:rsid w:val="00F461E9"/>
    <w:rsid w:val="00F46CC2"/>
    <w:rsid w:val="00F46F0E"/>
    <w:rsid w:val="00F47611"/>
    <w:rsid w:val="00F47F2B"/>
    <w:rsid w:val="00F507AC"/>
    <w:rsid w:val="00F51834"/>
    <w:rsid w:val="00F52528"/>
    <w:rsid w:val="00F526BF"/>
    <w:rsid w:val="00F52FC2"/>
    <w:rsid w:val="00F5725F"/>
    <w:rsid w:val="00F57425"/>
    <w:rsid w:val="00F574EF"/>
    <w:rsid w:val="00F57A99"/>
    <w:rsid w:val="00F60372"/>
    <w:rsid w:val="00F61203"/>
    <w:rsid w:val="00F61FB1"/>
    <w:rsid w:val="00F629A0"/>
    <w:rsid w:val="00F62C3B"/>
    <w:rsid w:val="00F6308F"/>
    <w:rsid w:val="00F635D4"/>
    <w:rsid w:val="00F64D6B"/>
    <w:rsid w:val="00F669A3"/>
    <w:rsid w:val="00F66F90"/>
    <w:rsid w:val="00F7169F"/>
    <w:rsid w:val="00F72330"/>
    <w:rsid w:val="00F723FD"/>
    <w:rsid w:val="00F72BC1"/>
    <w:rsid w:val="00F73ADA"/>
    <w:rsid w:val="00F73E8D"/>
    <w:rsid w:val="00F74598"/>
    <w:rsid w:val="00F74D01"/>
    <w:rsid w:val="00F8148E"/>
    <w:rsid w:val="00F81A3A"/>
    <w:rsid w:val="00F81B9D"/>
    <w:rsid w:val="00F81D33"/>
    <w:rsid w:val="00F81FB4"/>
    <w:rsid w:val="00F82288"/>
    <w:rsid w:val="00F82826"/>
    <w:rsid w:val="00F82BEE"/>
    <w:rsid w:val="00F831A7"/>
    <w:rsid w:val="00F831F2"/>
    <w:rsid w:val="00F83340"/>
    <w:rsid w:val="00F83798"/>
    <w:rsid w:val="00F83B8E"/>
    <w:rsid w:val="00F83C9D"/>
    <w:rsid w:val="00F8497D"/>
    <w:rsid w:val="00F84ED2"/>
    <w:rsid w:val="00F85BBE"/>
    <w:rsid w:val="00F864C5"/>
    <w:rsid w:val="00F9074F"/>
    <w:rsid w:val="00F90D03"/>
    <w:rsid w:val="00F926FF"/>
    <w:rsid w:val="00F93479"/>
    <w:rsid w:val="00F94180"/>
    <w:rsid w:val="00F94AA1"/>
    <w:rsid w:val="00F94F01"/>
    <w:rsid w:val="00F9613D"/>
    <w:rsid w:val="00F96F7E"/>
    <w:rsid w:val="00FA08AB"/>
    <w:rsid w:val="00FA0971"/>
    <w:rsid w:val="00FA1A34"/>
    <w:rsid w:val="00FA1A9D"/>
    <w:rsid w:val="00FA1AD1"/>
    <w:rsid w:val="00FA2CCD"/>
    <w:rsid w:val="00FA2E03"/>
    <w:rsid w:val="00FA3577"/>
    <w:rsid w:val="00FA4564"/>
    <w:rsid w:val="00FA548F"/>
    <w:rsid w:val="00FA72D4"/>
    <w:rsid w:val="00FB16C4"/>
    <w:rsid w:val="00FB246C"/>
    <w:rsid w:val="00FB2ADC"/>
    <w:rsid w:val="00FB32C3"/>
    <w:rsid w:val="00FB448A"/>
    <w:rsid w:val="00FB4608"/>
    <w:rsid w:val="00FB57B1"/>
    <w:rsid w:val="00FC16E1"/>
    <w:rsid w:val="00FC1D2E"/>
    <w:rsid w:val="00FC28C4"/>
    <w:rsid w:val="00FC3856"/>
    <w:rsid w:val="00FC3CBB"/>
    <w:rsid w:val="00FC4290"/>
    <w:rsid w:val="00FC44AF"/>
    <w:rsid w:val="00FC5312"/>
    <w:rsid w:val="00FC575E"/>
    <w:rsid w:val="00FC66C3"/>
    <w:rsid w:val="00FC6D48"/>
    <w:rsid w:val="00FD01B1"/>
    <w:rsid w:val="00FD07EF"/>
    <w:rsid w:val="00FD0E88"/>
    <w:rsid w:val="00FD1053"/>
    <w:rsid w:val="00FD23CE"/>
    <w:rsid w:val="00FD2FBD"/>
    <w:rsid w:val="00FD307F"/>
    <w:rsid w:val="00FD4900"/>
    <w:rsid w:val="00FD5066"/>
    <w:rsid w:val="00FD5F90"/>
    <w:rsid w:val="00FD68AF"/>
    <w:rsid w:val="00FD7770"/>
    <w:rsid w:val="00FE060E"/>
    <w:rsid w:val="00FE0CDC"/>
    <w:rsid w:val="00FE1512"/>
    <w:rsid w:val="00FE1DB9"/>
    <w:rsid w:val="00FE2CA5"/>
    <w:rsid w:val="00FE2E4F"/>
    <w:rsid w:val="00FE43A9"/>
    <w:rsid w:val="00FE6CFD"/>
    <w:rsid w:val="00FF08C1"/>
    <w:rsid w:val="00FF0E4E"/>
    <w:rsid w:val="00FF13D5"/>
    <w:rsid w:val="00FF1438"/>
    <w:rsid w:val="00FF1D00"/>
    <w:rsid w:val="00FF32B3"/>
    <w:rsid w:val="00FF44BC"/>
    <w:rsid w:val="00FF6705"/>
    <w:rsid w:val="00FF6E6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B0CF"/>
  <w15:docId w15:val="{290834B2-B0AE-407A-9FB5-FA19BC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353AF"/>
    <w:pPr>
      <w:keepNext/>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 w:type="character" w:customStyle="1" w:styleId="notranslate">
    <w:name w:val="notranslate"/>
    <w:basedOn w:val="DefaultParagraphFont"/>
    <w:rsid w:val="00C330AF"/>
  </w:style>
  <w:style w:type="paragraph" w:customStyle="1" w:styleId="headerblackcenter13ptbold">
    <w:name w:val="headerblackcenter13ptbold"/>
    <w:basedOn w:val="Normal"/>
    <w:rsid w:val="00A41C82"/>
    <w:pPr>
      <w:spacing w:before="100" w:beforeAutospacing="1" w:after="100" w:afterAutospacing="1" w:line="240" w:lineRule="auto"/>
    </w:pPr>
    <w:rPr>
      <w:rFonts w:ascii="Times New Roman" w:eastAsia="Times New Roman" w:hAnsi="Times New Roman"/>
      <w:sz w:val="24"/>
      <w:szCs w:val="24"/>
    </w:rPr>
  </w:style>
  <w:style w:type="paragraph" w:customStyle="1" w:styleId="textnormalbold10pt">
    <w:name w:val="textnormalbold10pt"/>
    <w:basedOn w:val="Normal"/>
    <w:rsid w:val="00A41C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28">
      <w:bodyDiv w:val="1"/>
      <w:marLeft w:val="0"/>
      <w:marRight w:val="0"/>
      <w:marTop w:val="0"/>
      <w:marBottom w:val="0"/>
      <w:divBdr>
        <w:top w:val="none" w:sz="0" w:space="0" w:color="auto"/>
        <w:left w:val="none" w:sz="0" w:space="0" w:color="auto"/>
        <w:bottom w:val="none" w:sz="0" w:space="0" w:color="auto"/>
        <w:right w:val="none" w:sz="0" w:space="0" w:color="auto"/>
      </w:divBdr>
    </w:div>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184367053">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300887701">
      <w:bodyDiv w:val="1"/>
      <w:marLeft w:val="0"/>
      <w:marRight w:val="0"/>
      <w:marTop w:val="0"/>
      <w:marBottom w:val="0"/>
      <w:divBdr>
        <w:top w:val="none" w:sz="0" w:space="0" w:color="auto"/>
        <w:left w:val="none" w:sz="0" w:space="0" w:color="auto"/>
        <w:bottom w:val="none" w:sz="0" w:space="0" w:color="auto"/>
        <w:right w:val="none" w:sz="0" w:space="0" w:color="auto"/>
      </w:divBdr>
    </w:div>
    <w:div w:id="315233190">
      <w:bodyDiv w:val="1"/>
      <w:marLeft w:val="0"/>
      <w:marRight w:val="0"/>
      <w:marTop w:val="0"/>
      <w:marBottom w:val="0"/>
      <w:divBdr>
        <w:top w:val="none" w:sz="0" w:space="0" w:color="auto"/>
        <w:left w:val="none" w:sz="0" w:space="0" w:color="auto"/>
        <w:bottom w:val="none" w:sz="0" w:space="0" w:color="auto"/>
        <w:right w:val="none" w:sz="0" w:space="0" w:color="auto"/>
      </w:divBdr>
    </w:div>
    <w:div w:id="323511344">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877564">
      <w:bodyDiv w:val="1"/>
      <w:marLeft w:val="0"/>
      <w:marRight w:val="0"/>
      <w:marTop w:val="0"/>
      <w:marBottom w:val="0"/>
      <w:divBdr>
        <w:top w:val="none" w:sz="0" w:space="0" w:color="auto"/>
        <w:left w:val="none" w:sz="0" w:space="0" w:color="auto"/>
        <w:bottom w:val="none" w:sz="0" w:space="0" w:color="auto"/>
        <w:right w:val="none" w:sz="0" w:space="0" w:color="auto"/>
      </w:divBdr>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0936485">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06243221">
      <w:bodyDiv w:val="1"/>
      <w:marLeft w:val="0"/>
      <w:marRight w:val="0"/>
      <w:marTop w:val="0"/>
      <w:marBottom w:val="0"/>
      <w:divBdr>
        <w:top w:val="none" w:sz="0" w:space="0" w:color="auto"/>
        <w:left w:val="none" w:sz="0" w:space="0" w:color="auto"/>
        <w:bottom w:val="none" w:sz="0" w:space="0" w:color="auto"/>
        <w:right w:val="none" w:sz="0" w:space="0" w:color="auto"/>
      </w:divBdr>
    </w:div>
    <w:div w:id="808714492">
      <w:bodyDiv w:val="1"/>
      <w:marLeft w:val="0"/>
      <w:marRight w:val="0"/>
      <w:marTop w:val="0"/>
      <w:marBottom w:val="0"/>
      <w:divBdr>
        <w:top w:val="none" w:sz="0" w:space="0" w:color="auto"/>
        <w:left w:val="none" w:sz="0" w:space="0" w:color="auto"/>
        <w:bottom w:val="none" w:sz="0" w:space="0" w:color="auto"/>
        <w:right w:val="none" w:sz="0" w:space="0" w:color="auto"/>
      </w:divBdr>
    </w:div>
    <w:div w:id="853305092">
      <w:bodyDiv w:val="1"/>
      <w:marLeft w:val="0"/>
      <w:marRight w:val="0"/>
      <w:marTop w:val="0"/>
      <w:marBottom w:val="0"/>
      <w:divBdr>
        <w:top w:val="none" w:sz="0" w:space="0" w:color="auto"/>
        <w:left w:val="none" w:sz="0" w:space="0" w:color="auto"/>
        <w:bottom w:val="none" w:sz="0" w:space="0" w:color="auto"/>
        <w:right w:val="none" w:sz="0" w:space="0" w:color="auto"/>
      </w:divBdr>
      <w:divsChild>
        <w:div w:id="2132622700">
          <w:marLeft w:val="0"/>
          <w:marRight w:val="0"/>
          <w:marTop w:val="0"/>
          <w:marBottom w:val="0"/>
          <w:divBdr>
            <w:top w:val="none" w:sz="0" w:space="0" w:color="auto"/>
            <w:left w:val="none" w:sz="0" w:space="0" w:color="auto"/>
            <w:bottom w:val="none" w:sz="0" w:space="0" w:color="auto"/>
            <w:right w:val="none" w:sz="0" w:space="0" w:color="auto"/>
          </w:divBdr>
          <w:divsChild>
            <w:div w:id="1834561272">
              <w:marLeft w:val="150"/>
              <w:marRight w:val="150"/>
              <w:marTop w:val="0"/>
              <w:marBottom w:val="0"/>
              <w:divBdr>
                <w:top w:val="none" w:sz="0" w:space="0" w:color="auto"/>
                <w:left w:val="none" w:sz="0" w:space="0" w:color="auto"/>
                <w:bottom w:val="none" w:sz="0" w:space="0" w:color="auto"/>
                <w:right w:val="none" w:sz="0" w:space="0" w:color="auto"/>
              </w:divBdr>
            </w:div>
          </w:divsChild>
        </w:div>
        <w:div w:id="691951887">
          <w:marLeft w:val="0"/>
          <w:marRight w:val="0"/>
          <w:marTop w:val="0"/>
          <w:marBottom w:val="0"/>
          <w:divBdr>
            <w:top w:val="none" w:sz="0" w:space="0" w:color="auto"/>
            <w:left w:val="none" w:sz="0" w:space="0" w:color="auto"/>
            <w:bottom w:val="none" w:sz="0" w:space="0" w:color="auto"/>
            <w:right w:val="none" w:sz="0" w:space="0" w:color="auto"/>
          </w:divBdr>
          <w:divsChild>
            <w:div w:id="1936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64054131">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28262494">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176504677">
      <w:bodyDiv w:val="1"/>
      <w:marLeft w:val="0"/>
      <w:marRight w:val="0"/>
      <w:marTop w:val="0"/>
      <w:marBottom w:val="0"/>
      <w:divBdr>
        <w:top w:val="none" w:sz="0" w:space="0" w:color="auto"/>
        <w:left w:val="none" w:sz="0" w:space="0" w:color="auto"/>
        <w:bottom w:val="none" w:sz="0" w:space="0" w:color="auto"/>
        <w:right w:val="none" w:sz="0" w:space="0" w:color="auto"/>
      </w:divBdr>
    </w:div>
    <w:div w:id="1197543594">
      <w:bodyDiv w:val="1"/>
      <w:marLeft w:val="0"/>
      <w:marRight w:val="0"/>
      <w:marTop w:val="0"/>
      <w:marBottom w:val="0"/>
      <w:divBdr>
        <w:top w:val="none" w:sz="0" w:space="0" w:color="auto"/>
        <w:left w:val="none" w:sz="0" w:space="0" w:color="auto"/>
        <w:bottom w:val="none" w:sz="0" w:space="0" w:color="auto"/>
        <w:right w:val="none" w:sz="0" w:space="0" w:color="auto"/>
      </w:divBdr>
    </w:div>
    <w:div w:id="1235893463">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381829070">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661226731">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23869069">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68215696">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cid:image001.png@01D7AAED.C17636C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cid:image001.jpg@01D7AAED.A2B7BB00" TargetMode="External"/><Relationship Id="rId25" Type="http://schemas.openxmlformats.org/officeDocument/2006/relationships/image" Target="cid:image003.jpg@01D7AAED.A2B7BB0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efarmsystem.org" TargetMode="External"/><Relationship Id="rId24" Type="http://schemas.openxmlformats.org/officeDocument/2006/relationships/image" Target="media/image8.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cid:image004.jpg@01D7AAED.C17636C0" TargetMode="External"/><Relationship Id="rId23" Type="http://schemas.openxmlformats.org/officeDocument/2006/relationships/image" Target="cid:image002.jpg@01D7AAED.A2B7BB00" TargetMode="External"/><Relationship Id="rId28" Type="http://schemas.openxmlformats.org/officeDocument/2006/relationships/hyperlink" Target="mailto:arnie.friedt@state.nm.us" TargetMode="External"/><Relationship Id="rId10" Type="http://schemas.openxmlformats.org/officeDocument/2006/relationships/hyperlink" Target="mailto:Diboykin61@gmail.com" TargetMode="External"/><Relationship Id="rId19" Type="http://schemas.openxmlformats.org/officeDocument/2006/relationships/image" Target="cid:image003.jpg@01D7AAED.C17636C0"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reefarmsystem.org"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image" Target="cid:image002.jpg@01D7AAED.C17636C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58D24-410C-4DCF-9244-80C495B85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Template>
  <TotalTime>0</TotalTime>
  <Pages>1</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6899</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AFriedt</dc:creator>
  <cp:lastModifiedBy>Ken Boykin</cp:lastModifiedBy>
  <cp:revision>3</cp:revision>
  <cp:lastPrinted>2021-09-23T22:25:00Z</cp:lastPrinted>
  <dcterms:created xsi:type="dcterms:W3CDTF">2021-11-16T00:41:00Z</dcterms:created>
  <dcterms:modified xsi:type="dcterms:W3CDTF">2021-11-16T00:41:00Z</dcterms:modified>
</cp:coreProperties>
</file>